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5AB34" w14:textId="77777777" w:rsidR="00EA1050" w:rsidRDefault="00EA1050" w:rsidP="005105D2">
      <w:pPr>
        <w:pStyle w:val="paragraph"/>
        <w:spacing w:before="0" w:beforeAutospacing="0" w:after="0" w:afterAutospacing="0"/>
        <w:jc w:val="both"/>
        <w:textAlignment w:val="baseline"/>
        <w:rPr>
          <w:rStyle w:val="normaltextrun"/>
          <w:rFonts w:ascii="Arial" w:hAnsi="Arial" w:cs="Arial"/>
          <w:b/>
          <w:bCs/>
        </w:rPr>
      </w:pPr>
      <w:r>
        <w:rPr>
          <w:rFonts w:ascii="Source Sans Pro Black" w:hAnsi="Source Sans Pro Black"/>
          <w:noProof/>
          <w:sz w:val="72"/>
          <w:szCs w:val="72"/>
        </w:rPr>
        <w:drawing>
          <wp:anchor distT="0" distB="0" distL="114300" distR="114300" simplePos="0" relativeHeight="251673600" behindDoc="0" locked="0" layoutInCell="1" allowOverlap="1" wp14:anchorId="697AE0D0" wp14:editId="2A0F8A6B">
            <wp:simplePos x="0" y="0"/>
            <wp:positionH relativeFrom="margin">
              <wp:posOffset>-21191</wp:posOffset>
            </wp:positionH>
            <wp:positionV relativeFrom="paragraph">
              <wp:posOffset>-254694</wp:posOffset>
            </wp:positionV>
            <wp:extent cx="3190875" cy="719849"/>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R Logo 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0875" cy="719849"/>
                    </a:xfrm>
                    <a:prstGeom prst="rect">
                      <a:avLst/>
                    </a:prstGeom>
                  </pic:spPr>
                </pic:pic>
              </a:graphicData>
            </a:graphic>
            <wp14:sizeRelH relativeFrom="margin">
              <wp14:pctWidth>0</wp14:pctWidth>
            </wp14:sizeRelH>
            <wp14:sizeRelV relativeFrom="margin">
              <wp14:pctHeight>0</wp14:pctHeight>
            </wp14:sizeRelV>
          </wp:anchor>
        </w:drawing>
      </w:r>
    </w:p>
    <w:p w14:paraId="75A5B9C3" w14:textId="7A5078DE" w:rsidR="00EA1050" w:rsidRDefault="00765D1E">
      <w:pPr>
        <w:spacing w:after="160" w:line="259" w:lineRule="auto"/>
        <w:rPr>
          <w:rStyle w:val="normaltextrun"/>
          <w:rFonts w:eastAsia="Times New Roman" w:cs="Arial"/>
          <w:b/>
          <w:bCs/>
        </w:rPr>
      </w:pPr>
      <w:r>
        <w:rPr>
          <w:noProof/>
        </w:rPr>
        <mc:AlternateContent>
          <mc:Choice Requires="wps">
            <w:drawing>
              <wp:anchor distT="0" distB="0" distL="114300" distR="114300" simplePos="0" relativeHeight="251653632" behindDoc="0" locked="0" layoutInCell="1" allowOverlap="1" wp14:anchorId="068741A2" wp14:editId="7C39E7F0">
                <wp:simplePos x="0" y="0"/>
                <wp:positionH relativeFrom="page">
                  <wp:align>right</wp:align>
                </wp:positionH>
                <wp:positionV relativeFrom="paragraph">
                  <wp:posOffset>1796415</wp:posOffset>
                </wp:positionV>
                <wp:extent cx="7791450" cy="914400"/>
                <wp:effectExtent l="0" t="0" r="0" b="0"/>
                <wp:wrapNone/>
                <wp:docPr id="6" name="Rectangle 6"/>
                <wp:cNvGraphicFramePr/>
                <a:graphic xmlns:a="http://schemas.openxmlformats.org/drawingml/2006/main">
                  <a:graphicData uri="http://schemas.microsoft.com/office/word/2010/wordprocessingShape">
                    <wps:wsp>
                      <wps:cNvSpPr/>
                      <wps:spPr>
                        <a:xfrm>
                          <a:off x="0" y="0"/>
                          <a:ext cx="7791450" cy="914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D6B74" id="Rectangle 6" o:spid="_x0000_s1026" style="position:absolute;margin-left:562.3pt;margin-top:141.45pt;width:613.5pt;height:1in;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" fillcolor="black [3213]" stroked="f" strokeweight="1pt">
                <w10:wrap anchorx="page"/>
              </v:rect>
            </w:pict>
          </mc:Fallback>
        </mc:AlternateContent>
      </w:r>
      <w:r w:rsidR="00F63628" w:rsidRPr="00B61D18">
        <w:rPr>
          <w:rFonts w:ascii="Helvetica" w:hAnsi="Helvetica"/>
          <w:noProof/>
          <w:sz w:val="48"/>
          <w:szCs w:val="48"/>
        </w:rPr>
        <mc:AlternateContent>
          <mc:Choice Requires="wps">
            <w:drawing>
              <wp:anchor distT="45720" distB="45720" distL="114300" distR="114300" simplePos="0" relativeHeight="251659776" behindDoc="0" locked="0" layoutInCell="1" allowOverlap="1" wp14:anchorId="74DA72C7" wp14:editId="795E1181">
                <wp:simplePos x="0" y="0"/>
                <wp:positionH relativeFrom="column">
                  <wp:posOffset>1276350</wp:posOffset>
                </wp:positionH>
                <wp:positionV relativeFrom="paragraph">
                  <wp:posOffset>3282315</wp:posOffset>
                </wp:positionV>
                <wp:extent cx="3747770" cy="1409700"/>
                <wp:effectExtent l="0" t="0" r="508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770" cy="1409700"/>
                        </a:xfrm>
                        <a:prstGeom prst="rect">
                          <a:avLst/>
                        </a:prstGeom>
                        <a:solidFill>
                          <a:srgbClr val="FFFFFF"/>
                        </a:solidFill>
                        <a:ln w="9525">
                          <a:noFill/>
                          <a:miter lim="800000"/>
                          <a:headEnd/>
                          <a:tailEnd/>
                        </a:ln>
                      </wps:spPr>
                      <wps:txbx>
                        <w:txbxContent>
                          <w:p w14:paraId="6A8C79B6" w14:textId="24DD410B" w:rsidR="00EA1050" w:rsidRDefault="009E0BDC" w:rsidP="00F63628">
                            <w:pPr>
                              <w:pStyle w:val="Title"/>
                              <w:jc w:val="center"/>
                            </w:pPr>
                            <w:r>
                              <w:t>LEAD WITH YOUR STRENGTHS</w:t>
                            </w:r>
                          </w:p>
                          <w:p w14:paraId="2A263195" w14:textId="77777777" w:rsidR="0047732D" w:rsidRDefault="0047732D"/>
                          <w:p w14:paraId="50B32305" w14:textId="27229702" w:rsidR="00EA1050" w:rsidRDefault="00EA1050" w:rsidP="00EA1050">
                            <w:pPr>
                              <w:pStyle w:val="Title"/>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DA72C7" id="_x0000_t202" coordsize="21600,21600" o:spt="202" path="m,l,21600r21600,l21600,xe">
                <v:stroke joinstyle="miter"/>
                <v:path gradientshapeok="t" o:connecttype="rect"/>
              </v:shapetype>
              <v:shape id="Text Box 2" o:spid="_x0000_s1026" type="#_x0000_t202" style="position:absolute;margin-left:100.5pt;margin-top:258.45pt;width:295.1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" stroked="f">
                <v:textbox>
                  <w:txbxContent>
                    <w:p w14:paraId="6A8C79B6" w14:textId="24DD410B" w:rsidR="00EA1050" w:rsidRDefault="009E0BDC" w:rsidP="00F63628">
                      <w:pPr>
                        <w:pStyle w:val="Title"/>
                        <w:jc w:val="center"/>
                      </w:pPr>
                      <w:r>
                        <w:t>LEAD WITH YOUR STRENGTHS</w:t>
                      </w:r>
                    </w:p>
                    <w:p w14:paraId="2A263195" w14:textId="77777777" w:rsidR="0047732D" w:rsidRDefault="0047732D"/>
                    <w:p w14:paraId="50B32305" w14:textId="27229702" w:rsidR="00EA1050" w:rsidRDefault="00EA1050" w:rsidP="00EA1050">
                      <w:pPr>
                        <w:pStyle w:val="Title"/>
                        <w:jc w:val="right"/>
                      </w:pPr>
                    </w:p>
                  </w:txbxContent>
                </v:textbox>
                <w10:wrap type="square"/>
              </v:shape>
            </w:pict>
          </mc:Fallback>
        </mc:AlternateContent>
      </w:r>
      <w:r w:rsidR="00F63628" w:rsidRPr="0014506E">
        <w:rPr>
          <w:rStyle w:val="normaltextrun"/>
          <w:rFonts w:cs="Arial"/>
          <w:b/>
          <w:bCs/>
          <w:noProof/>
        </w:rPr>
        <mc:AlternateContent>
          <mc:Choice Requires="wps">
            <w:drawing>
              <wp:anchor distT="45720" distB="45720" distL="114300" distR="114300" simplePos="0" relativeHeight="251651584" behindDoc="0" locked="0" layoutInCell="1" allowOverlap="1" wp14:anchorId="448C1E1B" wp14:editId="1DF6FBB2">
                <wp:simplePos x="0" y="0"/>
                <wp:positionH relativeFrom="column">
                  <wp:posOffset>-104775</wp:posOffset>
                </wp:positionH>
                <wp:positionV relativeFrom="paragraph">
                  <wp:posOffset>596265</wp:posOffset>
                </wp:positionV>
                <wp:extent cx="6103620" cy="1028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028700"/>
                        </a:xfrm>
                        <a:prstGeom prst="rect">
                          <a:avLst/>
                        </a:prstGeom>
                        <a:noFill/>
                        <a:ln w="9525">
                          <a:noFill/>
                          <a:miter lim="800000"/>
                          <a:headEnd/>
                          <a:tailEnd/>
                        </a:ln>
                      </wps:spPr>
                      <wps:txbx>
                        <w:txbxContent>
                          <w:p w14:paraId="2C076C02" w14:textId="77777777" w:rsidR="00EA1050" w:rsidRPr="00B61D18" w:rsidRDefault="00EA1050" w:rsidP="00EA1050">
                            <w:pPr>
                              <w:pStyle w:val="Title"/>
                            </w:pPr>
                            <w:r w:rsidRPr="00B61D18">
                              <w:t>Learning and Development</w:t>
                            </w:r>
                          </w:p>
                          <w:p w14:paraId="33C75022" w14:textId="77777777" w:rsidR="0047732D" w:rsidRDefault="0047732D"/>
                          <w:p w14:paraId="36829349" w14:textId="7315427E" w:rsidR="00EA1050" w:rsidRPr="00B61D18" w:rsidRDefault="00EA1050" w:rsidP="00EA1050">
                            <w:pPr>
                              <w:pStyle w:val="Titl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C1E1B" id="_x0000_s1027" type="#_x0000_t202" style="position:absolute;margin-left:-8.25pt;margin-top:46.95pt;width:480.6pt;height:81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" filled="f" stroked="f">
                <v:textbox>
                  <w:txbxContent>
                    <w:p w14:paraId="2C076C02" w14:textId="77777777" w:rsidR="00EA1050" w:rsidRPr="00B61D18" w:rsidRDefault="00EA1050" w:rsidP="00EA1050">
                      <w:pPr>
                        <w:pStyle w:val="Title"/>
                      </w:pPr>
                      <w:r w:rsidRPr="00B61D18">
                        <w:t>Learning and Development</w:t>
                      </w:r>
                    </w:p>
                    <w:p w14:paraId="33C75022" w14:textId="77777777" w:rsidR="0047732D" w:rsidRDefault="0047732D"/>
                    <w:p w14:paraId="36829349" w14:textId="7315427E" w:rsidR="00EA1050" w:rsidRPr="00B61D18" w:rsidRDefault="00EA1050" w:rsidP="00EA1050">
                      <w:pPr>
                        <w:pStyle w:val="Title"/>
                      </w:pPr>
                    </w:p>
                  </w:txbxContent>
                </v:textbox>
                <w10:wrap type="square"/>
              </v:shape>
            </w:pict>
          </mc:Fallback>
        </mc:AlternateContent>
      </w:r>
      <w:r w:rsidR="007D6F0D">
        <w:rPr>
          <w:rFonts w:ascii="Helvetica" w:hAnsi="Helvetica"/>
          <w:noProof/>
          <w:sz w:val="48"/>
          <w:szCs w:val="48"/>
        </w:rPr>
        <mc:AlternateContent>
          <mc:Choice Requires="wps">
            <w:drawing>
              <wp:anchor distT="0" distB="0" distL="114300" distR="114300" simplePos="0" relativeHeight="251655680" behindDoc="0" locked="0" layoutInCell="1" allowOverlap="1" wp14:anchorId="313DF234" wp14:editId="1B3E0819">
                <wp:simplePos x="0" y="0"/>
                <wp:positionH relativeFrom="column">
                  <wp:posOffset>5400675</wp:posOffset>
                </wp:positionH>
                <wp:positionV relativeFrom="paragraph">
                  <wp:posOffset>2710386</wp:posOffset>
                </wp:positionV>
                <wp:extent cx="1676400" cy="5963920"/>
                <wp:effectExtent l="0" t="0" r="0" b="0"/>
                <wp:wrapNone/>
                <wp:docPr id="4" name="Rectangle 4"/>
                <wp:cNvGraphicFramePr/>
                <a:graphic xmlns:a="http://schemas.openxmlformats.org/drawingml/2006/main">
                  <a:graphicData uri="http://schemas.microsoft.com/office/word/2010/wordprocessingShape">
                    <wps:wsp>
                      <wps:cNvSpPr/>
                      <wps:spPr>
                        <a:xfrm>
                          <a:off x="0" y="0"/>
                          <a:ext cx="1676400" cy="596392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50357" id="Rectangle 4" o:spid="_x0000_s1026" style="position:absolute;margin-left:425.25pt;margin-top:213.4pt;width:132pt;height:46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" fillcolor="#7c7e7f [3208]" stroked="f" strokeweight="1pt"/>
            </w:pict>
          </mc:Fallback>
        </mc:AlternateContent>
      </w:r>
      <w:r w:rsidR="00EA1050">
        <w:rPr>
          <w:noProof/>
        </w:rPr>
        <mc:AlternateContent>
          <mc:Choice Requires="wps">
            <w:drawing>
              <wp:anchor distT="45720" distB="45720" distL="114300" distR="114300" simplePos="0" relativeHeight="251657728" behindDoc="0" locked="0" layoutInCell="1" allowOverlap="1" wp14:anchorId="646B9537" wp14:editId="31F50990">
                <wp:simplePos x="0" y="0"/>
                <wp:positionH relativeFrom="margin">
                  <wp:posOffset>-11430</wp:posOffset>
                </wp:positionH>
                <wp:positionV relativeFrom="paragraph">
                  <wp:posOffset>1864995</wp:posOffset>
                </wp:positionV>
                <wp:extent cx="6323965" cy="7905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965" cy="790575"/>
                        </a:xfrm>
                        <a:prstGeom prst="rect">
                          <a:avLst/>
                        </a:prstGeom>
                        <a:noFill/>
                        <a:ln w="9525">
                          <a:noFill/>
                          <a:miter lim="800000"/>
                          <a:headEnd/>
                          <a:tailEnd/>
                        </a:ln>
                      </wps:spPr>
                      <wps:txbx>
                        <w:txbxContent>
                          <w:p w14:paraId="2FEADBF4" w14:textId="18C07F43" w:rsidR="00EA1050" w:rsidRPr="001634B3" w:rsidRDefault="00EA1050" w:rsidP="00B937AA">
                            <w:pPr>
                              <w:pStyle w:val="Heading1White"/>
                            </w:pPr>
                            <w:r>
                              <w:t>Participant Guide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6B9537" id="_x0000_s1028" type="#_x0000_t202" style="position:absolute;margin-left:-.9pt;margin-top:146.85pt;width:497.95pt;height:62.2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" filled="f" stroked="f">
                <v:textbox>
                  <w:txbxContent>
                    <w:p w14:paraId="2FEADBF4" w14:textId="18C07F43" w:rsidR="00EA1050" w:rsidRPr="001634B3" w:rsidRDefault="00EA1050" w:rsidP="00B937AA">
                      <w:pPr>
                        <w:pStyle w:val="Heading1White"/>
                      </w:pPr>
                      <w:r>
                        <w:t>Participant Guide</w:t>
                      </w:r>
                    </w:p>
                  </w:txbxContent>
                </v:textbox>
                <w10:wrap type="square" anchorx="margin"/>
              </v:shape>
            </w:pict>
          </mc:Fallback>
        </mc:AlternateContent>
      </w:r>
      <w:r w:rsidR="00EA1050">
        <w:rPr>
          <w:rFonts w:cs="Arial"/>
          <w:b/>
          <w:bCs/>
          <w:noProof/>
        </w:rPr>
        <mc:AlternateContent>
          <mc:Choice Requires="wps">
            <w:drawing>
              <wp:anchor distT="0" distB="0" distL="114300" distR="114300" simplePos="0" relativeHeight="251676672" behindDoc="0" locked="0" layoutInCell="1" allowOverlap="1" wp14:anchorId="6F96BA64" wp14:editId="3B1567B7">
                <wp:simplePos x="0" y="0"/>
                <wp:positionH relativeFrom="column">
                  <wp:posOffset>-15949</wp:posOffset>
                </wp:positionH>
                <wp:positionV relativeFrom="paragraph">
                  <wp:posOffset>1238870</wp:posOffset>
                </wp:positionV>
                <wp:extent cx="5146158" cy="0"/>
                <wp:effectExtent l="0" t="19050" r="54610" b="38100"/>
                <wp:wrapNone/>
                <wp:docPr id="1" name="Straight Connector 1"/>
                <wp:cNvGraphicFramePr/>
                <a:graphic xmlns:a="http://schemas.openxmlformats.org/drawingml/2006/main">
                  <a:graphicData uri="http://schemas.microsoft.com/office/word/2010/wordprocessingShape">
                    <wps:wsp>
                      <wps:cNvCnPr/>
                      <wps:spPr>
                        <a:xfrm>
                          <a:off x="0" y="0"/>
                          <a:ext cx="5146158" cy="0"/>
                        </a:xfrm>
                        <a:prstGeom prst="line">
                          <a:avLst/>
                        </a:prstGeom>
                        <a:ln w="571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722550" id="Straight Connector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5pt,97.55pt" to="403.9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" strokecolor="#78632c [1604]" strokeweight="4.5pt">
                <v:stroke joinstyle="miter"/>
              </v:line>
            </w:pict>
          </mc:Fallback>
        </mc:AlternateContent>
      </w:r>
      <w:r w:rsidR="00EA1050">
        <w:rPr>
          <w:rStyle w:val="normaltextrun"/>
          <w:rFonts w:cs="Arial"/>
          <w:b/>
          <w:bCs/>
        </w:rPr>
        <w:br w:type="page"/>
      </w:r>
      <w:r w:rsidR="00EA1050">
        <w:rPr>
          <w:rFonts w:cs="Arial"/>
          <w:b/>
          <w:bCs/>
          <w:noProof/>
        </w:rPr>
        <mc:AlternateContent>
          <mc:Choice Requires="wps">
            <w:drawing>
              <wp:anchor distT="0" distB="0" distL="114300" distR="114300" simplePos="0" relativeHeight="251678720" behindDoc="0" locked="0" layoutInCell="1" allowOverlap="1" wp14:anchorId="15FAED4D" wp14:editId="566E6A27">
                <wp:simplePos x="0" y="0"/>
                <wp:positionH relativeFrom="column">
                  <wp:posOffset>11477625</wp:posOffset>
                </wp:positionH>
                <wp:positionV relativeFrom="paragraph">
                  <wp:posOffset>4086860</wp:posOffset>
                </wp:positionV>
                <wp:extent cx="1695450" cy="6326372"/>
                <wp:effectExtent l="0" t="0" r="0" b="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6326372"/>
                        </a:xfrm>
                        <a:prstGeom prst="rect">
                          <a:avLst/>
                        </a:prstGeom>
                        <a:solidFill>
                          <a:srgbClr val="7C7E7F"/>
                        </a:solidFill>
                        <a:ln w="9525">
                          <a:no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D2035A" id="Rectangle 460" o:spid="_x0000_s1026" style="position:absolute;margin-left:903.75pt;margin-top:321.8pt;width:133.5pt;height:49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" fillcolor="#7c7e7f" stroked="f"/>
            </w:pict>
          </mc:Fallback>
        </mc:AlternateContent>
      </w:r>
    </w:p>
    <w:p w14:paraId="71D45FCE" w14:textId="21A08211" w:rsidR="003E484C" w:rsidRPr="001634B3" w:rsidRDefault="009E0BDC" w:rsidP="00B937AA">
      <w:pPr>
        <w:pStyle w:val="Heading1"/>
      </w:pPr>
      <w:r>
        <w:lastRenderedPageBreak/>
        <w:t>Lead With Your Strength</w:t>
      </w:r>
      <w:r w:rsidR="003F7F0B">
        <w:t>s</w:t>
      </w:r>
    </w:p>
    <w:p w14:paraId="7B6C4650" w14:textId="77777777" w:rsidR="00E73DED" w:rsidRDefault="00E73DED" w:rsidP="00B937AA">
      <w:pPr>
        <w:pStyle w:val="Heading2"/>
      </w:pPr>
      <w:bookmarkStart w:id="0" w:name="_Toc79147209"/>
      <w:r>
        <w:t>Course Objective</w:t>
      </w:r>
      <w:r w:rsidR="00334987">
        <w:t>s</w:t>
      </w:r>
      <w:bookmarkEnd w:id="0"/>
    </w:p>
    <w:p w14:paraId="2818AA78" w14:textId="77777777" w:rsidR="009E0BDC" w:rsidRPr="009E0BDC" w:rsidRDefault="009E0BDC" w:rsidP="009E0BDC">
      <w:pPr>
        <w:spacing w:after="0"/>
        <w:textAlignment w:val="baseline"/>
        <w:rPr>
          <w:rFonts w:eastAsia="Times New Roman" w:cs="Arial"/>
          <w:color w:val="000000" w:themeColor="text1"/>
          <w:sz w:val="21"/>
          <w:szCs w:val="21"/>
        </w:rPr>
      </w:pPr>
      <w:r w:rsidRPr="009E0BDC">
        <w:rPr>
          <w:rFonts w:eastAsia="Times New Roman" w:cs="Arial"/>
          <w:color w:val="000000" w:themeColor="text1"/>
          <w:position w:val="1"/>
          <w:sz w:val="27"/>
          <w:szCs w:val="27"/>
        </w:rPr>
        <w:t>By the end of today’s session, participants will be able to:</w:t>
      </w:r>
      <w:r w:rsidRPr="009E0BDC">
        <w:rPr>
          <w:rFonts w:eastAsia="Times New Roman" w:cs="Arial"/>
          <w:color w:val="000000" w:themeColor="text1"/>
          <w:sz w:val="27"/>
          <w:szCs w:val="27"/>
        </w:rPr>
        <w:t>​</w:t>
      </w:r>
    </w:p>
    <w:p w14:paraId="55508AEB" w14:textId="77777777" w:rsidR="009E0BDC" w:rsidRPr="009E0BDC" w:rsidRDefault="009E0BDC" w:rsidP="009E0BDC">
      <w:pPr>
        <w:pStyle w:val="BulletLists"/>
        <w:rPr>
          <w:rFonts w:eastAsia="Times New Roman"/>
          <w:sz w:val="21"/>
          <w:szCs w:val="21"/>
        </w:rPr>
      </w:pPr>
      <w:r w:rsidRPr="009E0BDC">
        <w:rPr>
          <w:rFonts w:eastAsia="Times New Roman"/>
        </w:rPr>
        <w:t>Understand the Strengths-Based Theory Concept​</w:t>
      </w:r>
    </w:p>
    <w:p w14:paraId="0DEE4499" w14:textId="77777777" w:rsidR="009E0BDC" w:rsidRPr="009E0BDC" w:rsidRDefault="009E0BDC" w:rsidP="009E0BDC">
      <w:pPr>
        <w:pStyle w:val="BulletLists"/>
        <w:rPr>
          <w:rFonts w:eastAsia="Times New Roman"/>
          <w:sz w:val="21"/>
          <w:szCs w:val="21"/>
        </w:rPr>
      </w:pPr>
      <w:r w:rsidRPr="009E0BDC">
        <w:rPr>
          <w:rFonts w:eastAsia="Times New Roman"/>
        </w:rPr>
        <w:t>Describe the Strengths Development Principles​</w:t>
      </w:r>
    </w:p>
    <w:p w14:paraId="08CA524A" w14:textId="77777777" w:rsidR="009E0BDC" w:rsidRPr="009E0BDC" w:rsidRDefault="009E0BDC" w:rsidP="009E0BDC">
      <w:pPr>
        <w:pStyle w:val="BulletLists"/>
        <w:rPr>
          <w:rFonts w:eastAsia="Times New Roman"/>
          <w:sz w:val="21"/>
          <w:szCs w:val="21"/>
        </w:rPr>
      </w:pPr>
      <w:r w:rsidRPr="009E0BDC">
        <w:rPr>
          <w:rFonts w:eastAsia="Times New Roman"/>
        </w:rPr>
        <w:t>Understand Your Strengths as a Leader​</w:t>
      </w:r>
    </w:p>
    <w:p w14:paraId="54C396E8" w14:textId="77777777" w:rsidR="009E0BDC" w:rsidRPr="009E0BDC" w:rsidRDefault="009E0BDC" w:rsidP="009E0BDC">
      <w:pPr>
        <w:pStyle w:val="BulletLists"/>
        <w:rPr>
          <w:rFonts w:eastAsia="Times New Roman"/>
          <w:sz w:val="21"/>
          <w:szCs w:val="21"/>
        </w:rPr>
      </w:pPr>
      <w:r w:rsidRPr="009E0BDC">
        <w:rPr>
          <w:rFonts w:eastAsia="Times New Roman"/>
        </w:rPr>
        <w:t>Describe the Strengths Team Model​</w:t>
      </w:r>
    </w:p>
    <w:p w14:paraId="6E811AB2" w14:textId="77777777" w:rsidR="009E0BDC" w:rsidRPr="009E0BDC" w:rsidRDefault="009E0BDC" w:rsidP="009E0BDC">
      <w:pPr>
        <w:pStyle w:val="BulletLists"/>
        <w:rPr>
          <w:rFonts w:eastAsia="Times New Roman"/>
          <w:sz w:val="21"/>
          <w:szCs w:val="21"/>
        </w:rPr>
      </w:pPr>
      <w:r w:rsidRPr="009E0BDC">
        <w:rPr>
          <w:rFonts w:eastAsia="Times New Roman"/>
        </w:rPr>
        <w:t>Understand the Four Domains of Team Strengths​</w:t>
      </w:r>
    </w:p>
    <w:p w14:paraId="69EA0563" w14:textId="72C04F99" w:rsidR="009E0BDC" w:rsidRPr="009E0BDC" w:rsidRDefault="009E0BDC" w:rsidP="009E0BDC">
      <w:pPr>
        <w:pStyle w:val="BulletLists"/>
        <w:rPr>
          <w:rFonts w:eastAsia="Times New Roman"/>
          <w:sz w:val="21"/>
          <w:szCs w:val="21"/>
        </w:rPr>
      </w:pPr>
      <w:r w:rsidRPr="009E0BDC">
        <w:rPr>
          <w:rFonts w:eastAsia="Times New Roman"/>
        </w:rPr>
        <w:t xml:space="preserve">Understand How </w:t>
      </w:r>
      <w:r>
        <w:rPr>
          <w:rFonts w:eastAsia="Times New Roman"/>
        </w:rPr>
        <w:t>t</w:t>
      </w:r>
      <w:r w:rsidRPr="009E0BDC">
        <w:rPr>
          <w:rFonts w:eastAsia="Times New Roman"/>
        </w:rPr>
        <w:t>o Apply Your Themes in a Leadership Role to Achieve Team Success​</w:t>
      </w:r>
    </w:p>
    <w:p w14:paraId="3802BD20" w14:textId="77777777" w:rsidR="00316768" w:rsidRDefault="00E73DED" w:rsidP="00B937AA">
      <w:pPr>
        <w:pStyle w:val="Heading2"/>
        <w:rPr>
          <w:rFonts w:eastAsiaTheme="minorHAnsi"/>
          <w:lang w:eastAsia="ja-JP"/>
        </w:rPr>
      </w:pPr>
      <w:bookmarkStart w:id="1" w:name="_Toc79147210"/>
      <w:r>
        <w:rPr>
          <w:rFonts w:eastAsiaTheme="minorHAnsi"/>
          <w:lang w:eastAsia="ja-JP"/>
        </w:rPr>
        <w:t>Course Etiquette</w:t>
      </w:r>
      <w:bookmarkEnd w:id="1"/>
    </w:p>
    <w:p w14:paraId="5C1E5488" w14:textId="77777777" w:rsidR="00E73DED" w:rsidRDefault="00E73DED" w:rsidP="00A06163">
      <w:pPr>
        <w:pStyle w:val="BulletLists"/>
        <w:keepNext/>
      </w:pPr>
      <w:r>
        <w:t>Listen actively and attentively.</w:t>
      </w:r>
    </w:p>
    <w:p w14:paraId="129DD26E" w14:textId="77777777" w:rsidR="00E73DED" w:rsidRDefault="00E73DED" w:rsidP="00E73DED">
      <w:pPr>
        <w:pStyle w:val="BulletLists"/>
      </w:pPr>
      <w:r>
        <w:t>Ask for clarification if you are confused.</w:t>
      </w:r>
    </w:p>
    <w:p w14:paraId="4B9E8473" w14:textId="77777777" w:rsidR="00E73DED" w:rsidRDefault="00E73DED" w:rsidP="00E73DED">
      <w:pPr>
        <w:pStyle w:val="BulletLists"/>
      </w:pPr>
      <w:r>
        <w:t>Do not interrupt on another.</w:t>
      </w:r>
    </w:p>
    <w:p w14:paraId="1B4C1C5A" w14:textId="563AE23E" w:rsidR="00E73DED" w:rsidRDefault="00E73DED" w:rsidP="00E73DED">
      <w:pPr>
        <w:pStyle w:val="BulletLists"/>
      </w:pPr>
      <w:r>
        <w:t>Challenge one another</w:t>
      </w:r>
      <w:r w:rsidR="00F63628">
        <w:t xml:space="preserve"> </w:t>
      </w:r>
      <w:r>
        <w:t>but do so respectfully.</w:t>
      </w:r>
    </w:p>
    <w:p w14:paraId="51E863BD" w14:textId="77777777" w:rsidR="00E73DED" w:rsidRDefault="00E73DED" w:rsidP="00E73DED">
      <w:pPr>
        <w:pStyle w:val="BulletLists"/>
      </w:pPr>
      <w:r>
        <w:t>Build on one another’s comments; work towards shared understanding.</w:t>
      </w:r>
    </w:p>
    <w:p w14:paraId="5B472898" w14:textId="77777777" w:rsidR="00E73DED" w:rsidRDefault="00E73DED" w:rsidP="00E73DED">
      <w:pPr>
        <w:pStyle w:val="BulletLists"/>
      </w:pPr>
      <w:r>
        <w:t>One person speaks at a time.</w:t>
      </w:r>
    </w:p>
    <w:p w14:paraId="53ED2E60" w14:textId="77777777" w:rsidR="00E73DED" w:rsidRDefault="00E73DED" w:rsidP="00E73DED">
      <w:pPr>
        <w:pStyle w:val="BulletLists"/>
      </w:pPr>
      <w:r>
        <w:t>Speak from you own experience, without generalizing.</w:t>
      </w:r>
    </w:p>
    <w:p w14:paraId="4D190CF0" w14:textId="77777777" w:rsidR="00E73DED" w:rsidRDefault="00E73DED" w:rsidP="00E73DED">
      <w:pPr>
        <w:pStyle w:val="BulletLists"/>
      </w:pPr>
      <w:r>
        <w:t>Consider anything that is said in class to be strictly confidential.</w:t>
      </w:r>
    </w:p>
    <w:p w14:paraId="55123AE3" w14:textId="77777777" w:rsidR="00E73DED" w:rsidRDefault="00E73DED" w:rsidP="00B937AA">
      <w:pPr>
        <w:pStyle w:val="Heading2"/>
      </w:pPr>
      <w:bookmarkStart w:id="2" w:name="_Toc79147211"/>
      <w:r>
        <w:t>Agenda</w:t>
      </w:r>
      <w:bookmarkEnd w:id="2"/>
    </w:p>
    <w:p w14:paraId="3B8C913F" w14:textId="11392A20" w:rsidR="003F7F0B" w:rsidRDefault="003E484C">
      <w:pPr>
        <w:pStyle w:val="TOC1"/>
        <w:tabs>
          <w:tab w:val="right" w:leader="dot" w:pos="10070"/>
        </w:tabs>
        <w:rPr>
          <w:rFonts w:asciiTheme="minorHAnsi" w:hAnsiTheme="minorHAnsi"/>
          <w:noProof/>
          <w:sz w:val="22"/>
        </w:rPr>
      </w:pPr>
      <w:r>
        <w:rPr>
          <w:sz w:val="24"/>
          <w:lang w:eastAsia="ja-JP"/>
        </w:rPr>
        <w:fldChar w:fldCharType="begin"/>
      </w:r>
      <w:r>
        <w:rPr>
          <w:sz w:val="24"/>
          <w:lang w:eastAsia="ja-JP"/>
        </w:rPr>
        <w:instrText xml:space="preserve"> TOC \h \z \u \t "Heading 2,1,Heading 3,2" </w:instrText>
      </w:r>
      <w:r>
        <w:rPr>
          <w:sz w:val="24"/>
          <w:lang w:eastAsia="ja-JP"/>
        </w:rPr>
        <w:fldChar w:fldCharType="separate"/>
      </w:r>
      <w:hyperlink w:anchor="_Toc79147209" w:history="1">
        <w:r w:rsidR="003F7F0B" w:rsidRPr="001B1E86">
          <w:rPr>
            <w:rStyle w:val="Hyperlink"/>
            <w:noProof/>
          </w:rPr>
          <w:t>Course Objectives</w:t>
        </w:r>
        <w:r w:rsidR="003F7F0B">
          <w:rPr>
            <w:noProof/>
            <w:webHidden/>
          </w:rPr>
          <w:tab/>
        </w:r>
        <w:r w:rsidR="003F7F0B">
          <w:rPr>
            <w:noProof/>
            <w:webHidden/>
          </w:rPr>
          <w:fldChar w:fldCharType="begin"/>
        </w:r>
        <w:r w:rsidR="003F7F0B">
          <w:rPr>
            <w:noProof/>
            <w:webHidden/>
          </w:rPr>
          <w:instrText xml:space="preserve"> PAGEREF _Toc79147209 \h </w:instrText>
        </w:r>
        <w:r w:rsidR="003F7F0B">
          <w:rPr>
            <w:noProof/>
            <w:webHidden/>
          </w:rPr>
        </w:r>
        <w:r w:rsidR="003F7F0B">
          <w:rPr>
            <w:noProof/>
            <w:webHidden/>
          </w:rPr>
          <w:fldChar w:fldCharType="separate"/>
        </w:r>
        <w:r w:rsidR="003F7F0B">
          <w:rPr>
            <w:noProof/>
            <w:webHidden/>
          </w:rPr>
          <w:t>2</w:t>
        </w:r>
        <w:r w:rsidR="003F7F0B">
          <w:rPr>
            <w:noProof/>
            <w:webHidden/>
          </w:rPr>
          <w:fldChar w:fldCharType="end"/>
        </w:r>
      </w:hyperlink>
    </w:p>
    <w:p w14:paraId="1AACE60C" w14:textId="376BBD6C" w:rsidR="003F7F0B" w:rsidRDefault="003F7F0B">
      <w:pPr>
        <w:pStyle w:val="TOC1"/>
        <w:tabs>
          <w:tab w:val="right" w:leader="dot" w:pos="10070"/>
        </w:tabs>
        <w:rPr>
          <w:rFonts w:asciiTheme="minorHAnsi" w:hAnsiTheme="minorHAnsi"/>
          <w:noProof/>
          <w:sz w:val="22"/>
        </w:rPr>
      </w:pPr>
      <w:hyperlink w:anchor="_Toc79147210" w:history="1">
        <w:r w:rsidRPr="001B1E86">
          <w:rPr>
            <w:rStyle w:val="Hyperlink"/>
            <w:rFonts w:eastAsiaTheme="minorHAnsi"/>
            <w:noProof/>
            <w:lang w:eastAsia="ja-JP"/>
          </w:rPr>
          <w:t>Course Etiquette</w:t>
        </w:r>
        <w:r>
          <w:rPr>
            <w:noProof/>
            <w:webHidden/>
          </w:rPr>
          <w:tab/>
        </w:r>
        <w:r>
          <w:rPr>
            <w:noProof/>
            <w:webHidden/>
          </w:rPr>
          <w:fldChar w:fldCharType="begin"/>
        </w:r>
        <w:r>
          <w:rPr>
            <w:noProof/>
            <w:webHidden/>
          </w:rPr>
          <w:instrText xml:space="preserve"> PAGEREF _Toc79147210 \h </w:instrText>
        </w:r>
        <w:r>
          <w:rPr>
            <w:noProof/>
            <w:webHidden/>
          </w:rPr>
        </w:r>
        <w:r>
          <w:rPr>
            <w:noProof/>
            <w:webHidden/>
          </w:rPr>
          <w:fldChar w:fldCharType="separate"/>
        </w:r>
        <w:r>
          <w:rPr>
            <w:noProof/>
            <w:webHidden/>
          </w:rPr>
          <w:t>2</w:t>
        </w:r>
        <w:r>
          <w:rPr>
            <w:noProof/>
            <w:webHidden/>
          </w:rPr>
          <w:fldChar w:fldCharType="end"/>
        </w:r>
      </w:hyperlink>
    </w:p>
    <w:p w14:paraId="76020AC3" w14:textId="77CC0F2C" w:rsidR="003F7F0B" w:rsidRDefault="003F7F0B">
      <w:pPr>
        <w:pStyle w:val="TOC1"/>
        <w:tabs>
          <w:tab w:val="right" w:leader="dot" w:pos="10070"/>
        </w:tabs>
        <w:rPr>
          <w:rFonts w:asciiTheme="minorHAnsi" w:hAnsiTheme="minorHAnsi"/>
          <w:noProof/>
          <w:sz w:val="22"/>
        </w:rPr>
      </w:pPr>
      <w:hyperlink w:anchor="_Toc79147211" w:history="1">
        <w:r w:rsidRPr="001B1E86">
          <w:rPr>
            <w:rStyle w:val="Hyperlink"/>
            <w:noProof/>
          </w:rPr>
          <w:t>Agenda</w:t>
        </w:r>
        <w:r>
          <w:rPr>
            <w:noProof/>
            <w:webHidden/>
          </w:rPr>
          <w:tab/>
        </w:r>
        <w:r>
          <w:rPr>
            <w:noProof/>
            <w:webHidden/>
          </w:rPr>
          <w:fldChar w:fldCharType="begin"/>
        </w:r>
        <w:r>
          <w:rPr>
            <w:noProof/>
            <w:webHidden/>
          </w:rPr>
          <w:instrText xml:space="preserve"> PAGEREF _Toc79147211 \h </w:instrText>
        </w:r>
        <w:r>
          <w:rPr>
            <w:noProof/>
            <w:webHidden/>
          </w:rPr>
        </w:r>
        <w:r>
          <w:rPr>
            <w:noProof/>
            <w:webHidden/>
          </w:rPr>
          <w:fldChar w:fldCharType="separate"/>
        </w:r>
        <w:r>
          <w:rPr>
            <w:noProof/>
            <w:webHidden/>
          </w:rPr>
          <w:t>2</w:t>
        </w:r>
        <w:r>
          <w:rPr>
            <w:noProof/>
            <w:webHidden/>
          </w:rPr>
          <w:fldChar w:fldCharType="end"/>
        </w:r>
      </w:hyperlink>
    </w:p>
    <w:p w14:paraId="4763C1B7" w14:textId="29C5D39A" w:rsidR="003F7F0B" w:rsidRDefault="003F7F0B">
      <w:pPr>
        <w:pStyle w:val="TOC1"/>
        <w:tabs>
          <w:tab w:val="right" w:leader="dot" w:pos="10070"/>
        </w:tabs>
        <w:rPr>
          <w:rFonts w:asciiTheme="minorHAnsi" w:hAnsiTheme="minorHAnsi"/>
          <w:noProof/>
          <w:sz w:val="22"/>
        </w:rPr>
      </w:pPr>
      <w:hyperlink w:anchor="_Toc79147212" w:history="1">
        <w:r w:rsidRPr="001B1E86">
          <w:rPr>
            <w:rStyle w:val="Hyperlink"/>
            <w:noProof/>
          </w:rPr>
          <w:t>What is Strengths-Based Leadership Theory?</w:t>
        </w:r>
        <w:r>
          <w:rPr>
            <w:noProof/>
            <w:webHidden/>
          </w:rPr>
          <w:tab/>
        </w:r>
        <w:r>
          <w:rPr>
            <w:noProof/>
            <w:webHidden/>
          </w:rPr>
          <w:fldChar w:fldCharType="begin"/>
        </w:r>
        <w:r>
          <w:rPr>
            <w:noProof/>
            <w:webHidden/>
          </w:rPr>
          <w:instrText xml:space="preserve"> PAGEREF _Toc79147212 \h </w:instrText>
        </w:r>
        <w:r>
          <w:rPr>
            <w:noProof/>
            <w:webHidden/>
          </w:rPr>
        </w:r>
        <w:r>
          <w:rPr>
            <w:noProof/>
            <w:webHidden/>
          </w:rPr>
          <w:fldChar w:fldCharType="separate"/>
        </w:r>
        <w:r>
          <w:rPr>
            <w:noProof/>
            <w:webHidden/>
          </w:rPr>
          <w:t>4</w:t>
        </w:r>
        <w:r>
          <w:rPr>
            <w:noProof/>
            <w:webHidden/>
          </w:rPr>
          <w:fldChar w:fldCharType="end"/>
        </w:r>
      </w:hyperlink>
    </w:p>
    <w:p w14:paraId="590B7274" w14:textId="2ADDD9A8" w:rsidR="003F7F0B" w:rsidRDefault="003F7F0B">
      <w:pPr>
        <w:pStyle w:val="TOC1"/>
        <w:tabs>
          <w:tab w:val="right" w:leader="dot" w:pos="10070"/>
        </w:tabs>
        <w:rPr>
          <w:rFonts w:asciiTheme="minorHAnsi" w:hAnsiTheme="minorHAnsi"/>
          <w:noProof/>
          <w:sz w:val="22"/>
        </w:rPr>
      </w:pPr>
      <w:hyperlink w:anchor="_Toc79147213" w:history="1">
        <w:r>
          <w:rPr>
            <w:noProof/>
            <w:webHidden/>
          </w:rPr>
          <w:tab/>
        </w:r>
        <w:r>
          <w:rPr>
            <w:noProof/>
            <w:webHidden/>
          </w:rPr>
          <w:fldChar w:fldCharType="begin"/>
        </w:r>
        <w:r>
          <w:rPr>
            <w:noProof/>
            <w:webHidden/>
          </w:rPr>
          <w:instrText xml:space="preserve"> PAGEREF _Toc79147213 \h </w:instrText>
        </w:r>
        <w:r>
          <w:rPr>
            <w:noProof/>
            <w:webHidden/>
          </w:rPr>
        </w:r>
        <w:r>
          <w:rPr>
            <w:noProof/>
            <w:webHidden/>
          </w:rPr>
          <w:fldChar w:fldCharType="separate"/>
        </w:r>
        <w:r>
          <w:rPr>
            <w:noProof/>
            <w:webHidden/>
          </w:rPr>
          <w:t>4</w:t>
        </w:r>
        <w:r>
          <w:rPr>
            <w:noProof/>
            <w:webHidden/>
          </w:rPr>
          <w:fldChar w:fldCharType="end"/>
        </w:r>
      </w:hyperlink>
    </w:p>
    <w:p w14:paraId="2732B857" w14:textId="2B98E944" w:rsidR="003F7F0B" w:rsidRDefault="003F7F0B">
      <w:pPr>
        <w:pStyle w:val="TOC1"/>
        <w:tabs>
          <w:tab w:val="right" w:leader="dot" w:pos="10070"/>
        </w:tabs>
        <w:rPr>
          <w:rFonts w:asciiTheme="minorHAnsi" w:hAnsiTheme="minorHAnsi"/>
          <w:noProof/>
          <w:sz w:val="22"/>
        </w:rPr>
      </w:pPr>
      <w:hyperlink w:anchor="_Toc79147214" w:history="1">
        <w:r w:rsidRPr="001B1E86">
          <w:rPr>
            <w:rStyle w:val="Hyperlink"/>
            <w:noProof/>
          </w:rPr>
          <w:t>Strengths Development Principles</w:t>
        </w:r>
        <w:r>
          <w:rPr>
            <w:noProof/>
            <w:webHidden/>
          </w:rPr>
          <w:tab/>
        </w:r>
        <w:r>
          <w:rPr>
            <w:noProof/>
            <w:webHidden/>
          </w:rPr>
          <w:fldChar w:fldCharType="begin"/>
        </w:r>
        <w:r>
          <w:rPr>
            <w:noProof/>
            <w:webHidden/>
          </w:rPr>
          <w:instrText xml:space="preserve"> PAGEREF _Toc79147214 \h </w:instrText>
        </w:r>
        <w:r>
          <w:rPr>
            <w:noProof/>
            <w:webHidden/>
          </w:rPr>
        </w:r>
        <w:r>
          <w:rPr>
            <w:noProof/>
            <w:webHidden/>
          </w:rPr>
          <w:fldChar w:fldCharType="separate"/>
        </w:r>
        <w:r>
          <w:rPr>
            <w:noProof/>
            <w:webHidden/>
          </w:rPr>
          <w:t>4</w:t>
        </w:r>
        <w:r>
          <w:rPr>
            <w:noProof/>
            <w:webHidden/>
          </w:rPr>
          <w:fldChar w:fldCharType="end"/>
        </w:r>
      </w:hyperlink>
    </w:p>
    <w:p w14:paraId="5FD6A02B" w14:textId="3CFE7F79" w:rsidR="003F7F0B" w:rsidRDefault="003F7F0B">
      <w:pPr>
        <w:pStyle w:val="TOC1"/>
        <w:tabs>
          <w:tab w:val="right" w:leader="dot" w:pos="10070"/>
        </w:tabs>
        <w:rPr>
          <w:rFonts w:asciiTheme="minorHAnsi" w:hAnsiTheme="minorHAnsi"/>
          <w:noProof/>
          <w:sz w:val="22"/>
        </w:rPr>
      </w:pPr>
      <w:hyperlink w:anchor="_Toc79147215" w:history="1">
        <w:r w:rsidRPr="001B1E86">
          <w:rPr>
            <w:rStyle w:val="Hyperlink"/>
            <w:noProof/>
          </w:rPr>
          <w:t>Talent X Investment = Strength</w:t>
        </w:r>
        <w:r>
          <w:rPr>
            <w:noProof/>
            <w:webHidden/>
          </w:rPr>
          <w:tab/>
        </w:r>
        <w:r>
          <w:rPr>
            <w:noProof/>
            <w:webHidden/>
          </w:rPr>
          <w:fldChar w:fldCharType="begin"/>
        </w:r>
        <w:r>
          <w:rPr>
            <w:noProof/>
            <w:webHidden/>
          </w:rPr>
          <w:instrText xml:space="preserve"> PAGEREF _Toc79147215 \h </w:instrText>
        </w:r>
        <w:r>
          <w:rPr>
            <w:noProof/>
            <w:webHidden/>
          </w:rPr>
        </w:r>
        <w:r>
          <w:rPr>
            <w:noProof/>
            <w:webHidden/>
          </w:rPr>
          <w:fldChar w:fldCharType="separate"/>
        </w:r>
        <w:r>
          <w:rPr>
            <w:noProof/>
            <w:webHidden/>
          </w:rPr>
          <w:t>5</w:t>
        </w:r>
        <w:r>
          <w:rPr>
            <w:noProof/>
            <w:webHidden/>
          </w:rPr>
          <w:fldChar w:fldCharType="end"/>
        </w:r>
      </w:hyperlink>
    </w:p>
    <w:p w14:paraId="47CB8529" w14:textId="476724DE" w:rsidR="003F7F0B" w:rsidRDefault="003F7F0B">
      <w:pPr>
        <w:pStyle w:val="TOC1"/>
        <w:tabs>
          <w:tab w:val="right" w:leader="dot" w:pos="10070"/>
        </w:tabs>
        <w:rPr>
          <w:rFonts w:asciiTheme="minorHAnsi" w:hAnsiTheme="minorHAnsi"/>
          <w:noProof/>
          <w:sz w:val="22"/>
        </w:rPr>
      </w:pPr>
      <w:hyperlink w:anchor="_Toc79147216" w:history="1">
        <w:r w:rsidRPr="001B1E86">
          <w:rPr>
            <w:rStyle w:val="Hyperlink"/>
            <w:noProof/>
          </w:rPr>
          <w:t>People Who Focus on Using Their Strengths</w:t>
        </w:r>
        <w:r>
          <w:rPr>
            <w:noProof/>
            <w:webHidden/>
          </w:rPr>
          <w:tab/>
        </w:r>
        <w:r>
          <w:rPr>
            <w:noProof/>
            <w:webHidden/>
          </w:rPr>
          <w:fldChar w:fldCharType="begin"/>
        </w:r>
        <w:r>
          <w:rPr>
            <w:noProof/>
            <w:webHidden/>
          </w:rPr>
          <w:instrText xml:space="preserve"> PAGEREF _Toc79147216 \h </w:instrText>
        </w:r>
        <w:r>
          <w:rPr>
            <w:noProof/>
            <w:webHidden/>
          </w:rPr>
        </w:r>
        <w:r>
          <w:rPr>
            <w:noProof/>
            <w:webHidden/>
          </w:rPr>
          <w:fldChar w:fldCharType="separate"/>
        </w:r>
        <w:r>
          <w:rPr>
            <w:noProof/>
            <w:webHidden/>
          </w:rPr>
          <w:t>6</w:t>
        </w:r>
        <w:r>
          <w:rPr>
            <w:noProof/>
            <w:webHidden/>
          </w:rPr>
          <w:fldChar w:fldCharType="end"/>
        </w:r>
      </w:hyperlink>
    </w:p>
    <w:p w14:paraId="65C0532E" w14:textId="7D5D7497" w:rsidR="003F7F0B" w:rsidRDefault="003F7F0B">
      <w:pPr>
        <w:pStyle w:val="TOC1"/>
        <w:tabs>
          <w:tab w:val="right" w:leader="dot" w:pos="10070"/>
        </w:tabs>
        <w:rPr>
          <w:rFonts w:asciiTheme="minorHAnsi" w:hAnsiTheme="minorHAnsi"/>
          <w:noProof/>
          <w:sz w:val="22"/>
        </w:rPr>
      </w:pPr>
      <w:hyperlink w:anchor="_Toc79147217" w:history="1">
        <w:r w:rsidRPr="001B1E86">
          <w:rPr>
            <w:rStyle w:val="Hyperlink"/>
            <w:noProof/>
          </w:rPr>
          <w:t>“The Well-Rounded Myth”</w:t>
        </w:r>
        <w:r>
          <w:rPr>
            <w:noProof/>
            <w:webHidden/>
          </w:rPr>
          <w:tab/>
        </w:r>
        <w:r>
          <w:rPr>
            <w:noProof/>
            <w:webHidden/>
          </w:rPr>
          <w:fldChar w:fldCharType="begin"/>
        </w:r>
        <w:r>
          <w:rPr>
            <w:noProof/>
            <w:webHidden/>
          </w:rPr>
          <w:instrText xml:space="preserve"> PAGEREF _Toc79147217 \h </w:instrText>
        </w:r>
        <w:r>
          <w:rPr>
            <w:noProof/>
            <w:webHidden/>
          </w:rPr>
        </w:r>
        <w:r>
          <w:rPr>
            <w:noProof/>
            <w:webHidden/>
          </w:rPr>
          <w:fldChar w:fldCharType="separate"/>
        </w:r>
        <w:r>
          <w:rPr>
            <w:noProof/>
            <w:webHidden/>
          </w:rPr>
          <w:t>7</w:t>
        </w:r>
        <w:r>
          <w:rPr>
            <w:noProof/>
            <w:webHidden/>
          </w:rPr>
          <w:fldChar w:fldCharType="end"/>
        </w:r>
      </w:hyperlink>
    </w:p>
    <w:p w14:paraId="1E43EB06" w14:textId="7E51BE3C" w:rsidR="003F7F0B" w:rsidRDefault="003F7F0B">
      <w:pPr>
        <w:pStyle w:val="TOC1"/>
        <w:tabs>
          <w:tab w:val="right" w:leader="dot" w:pos="10070"/>
        </w:tabs>
        <w:rPr>
          <w:rFonts w:asciiTheme="minorHAnsi" w:hAnsiTheme="minorHAnsi"/>
          <w:noProof/>
          <w:sz w:val="22"/>
        </w:rPr>
      </w:pPr>
      <w:hyperlink w:anchor="_Toc79147218" w:history="1">
        <w:r w:rsidRPr="001B1E86">
          <w:rPr>
            <w:rStyle w:val="Hyperlink"/>
            <w:noProof/>
          </w:rPr>
          <w:t>Your Leadership Strengths</w:t>
        </w:r>
        <w:r>
          <w:rPr>
            <w:noProof/>
            <w:webHidden/>
          </w:rPr>
          <w:tab/>
        </w:r>
        <w:r>
          <w:rPr>
            <w:noProof/>
            <w:webHidden/>
          </w:rPr>
          <w:fldChar w:fldCharType="begin"/>
        </w:r>
        <w:r>
          <w:rPr>
            <w:noProof/>
            <w:webHidden/>
          </w:rPr>
          <w:instrText xml:space="preserve"> PAGEREF _Toc79147218 \h </w:instrText>
        </w:r>
        <w:r>
          <w:rPr>
            <w:noProof/>
            <w:webHidden/>
          </w:rPr>
        </w:r>
        <w:r>
          <w:rPr>
            <w:noProof/>
            <w:webHidden/>
          </w:rPr>
          <w:fldChar w:fldCharType="separate"/>
        </w:r>
        <w:r>
          <w:rPr>
            <w:noProof/>
            <w:webHidden/>
          </w:rPr>
          <w:t>7</w:t>
        </w:r>
        <w:r>
          <w:rPr>
            <w:noProof/>
            <w:webHidden/>
          </w:rPr>
          <w:fldChar w:fldCharType="end"/>
        </w:r>
      </w:hyperlink>
    </w:p>
    <w:p w14:paraId="2E9BFA75" w14:textId="468BBB25" w:rsidR="003F7F0B" w:rsidRDefault="003F7F0B">
      <w:pPr>
        <w:pStyle w:val="TOC2"/>
        <w:tabs>
          <w:tab w:val="right" w:leader="dot" w:pos="10070"/>
        </w:tabs>
        <w:rPr>
          <w:rFonts w:asciiTheme="minorHAnsi" w:eastAsiaTheme="minorEastAsia" w:hAnsiTheme="minorHAnsi" w:cstheme="minorBidi"/>
          <w:b w:val="0"/>
          <w:noProof/>
          <w:color w:val="auto"/>
          <w:sz w:val="22"/>
          <w:szCs w:val="22"/>
        </w:rPr>
      </w:pPr>
      <w:hyperlink w:anchor="_Toc79147219" w:history="1">
        <w:r w:rsidRPr="001B1E86">
          <w:rPr>
            <w:rStyle w:val="Hyperlink"/>
            <w:noProof/>
          </w:rPr>
          <w:t>Breakout Room Exercise: Get to Know Your Breakout Room</w:t>
        </w:r>
        <w:r>
          <w:rPr>
            <w:noProof/>
            <w:webHidden/>
          </w:rPr>
          <w:tab/>
        </w:r>
        <w:r>
          <w:rPr>
            <w:noProof/>
            <w:webHidden/>
          </w:rPr>
          <w:fldChar w:fldCharType="begin"/>
        </w:r>
        <w:r>
          <w:rPr>
            <w:noProof/>
            <w:webHidden/>
          </w:rPr>
          <w:instrText xml:space="preserve"> PAGEREF _Toc79147219 \h </w:instrText>
        </w:r>
        <w:r>
          <w:rPr>
            <w:noProof/>
            <w:webHidden/>
          </w:rPr>
        </w:r>
        <w:r>
          <w:rPr>
            <w:noProof/>
            <w:webHidden/>
          </w:rPr>
          <w:fldChar w:fldCharType="separate"/>
        </w:r>
        <w:r>
          <w:rPr>
            <w:noProof/>
            <w:webHidden/>
          </w:rPr>
          <w:t>8</w:t>
        </w:r>
        <w:r>
          <w:rPr>
            <w:noProof/>
            <w:webHidden/>
          </w:rPr>
          <w:fldChar w:fldCharType="end"/>
        </w:r>
      </w:hyperlink>
    </w:p>
    <w:p w14:paraId="30E4139A" w14:textId="0B0CF14A" w:rsidR="003F7F0B" w:rsidRDefault="003F7F0B">
      <w:pPr>
        <w:pStyle w:val="TOC1"/>
        <w:tabs>
          <w:tab w:val="right" w:leader="dot" w:pos="10070"/>
        </w:tabs>
        <w:rPr>
          <w:rFonts w:asciiTheme="minorHAnsi" w:hAnsiTheme="minorHAnsi"/>
          <w:noProof/>
          <w:sz w:val="22"/>
        </w:rPr>
      </w:pPr>
      <w:hyperlink w:anchor="_Toc79147220" w:history="1">
        <w:r>
          <w:rPr>
            <w:noProof/>
            <w:webHidden/>
          </w:rPr>
          <w:tab/>
        </w:r>
        <w:r>
          <w:rPr>
            <w:noProof/>
            <w:webHidden/>
          </w:rPr>
          <w:fldChar w:fldCharType="begin"/>
        </w:r>
        <w:r>
          <w:rPr>
            <w:noProof/>
            <w:webHidden/>
          </w:rPr>
          <w:instrText xml:space="preserve"> PAGEREF _Toc79147220 \h </w:instrText>
        </w:r>
        <w:r>
          <w:rPr>
            <w:noProof/>
            <w:webHidden/>
          </w:rPr>
        </w:r>
        <w:r>
          <w:rPr>
            <w:noProof/>
            <w:webHidden/>
          </w:rPr>
          <w:fldChar w:fldCharType="separate"/>
        </w:r>
        <w:r>
          <w:rPr>
            <w:noProof/>
            <w:webHidden/>
          </w:rPr>
          <w:t>8</w:t>
        </w:r>
        <w:r>
          <w:rPr>
            <w:noProof/>
            <w:webHidden/>
          </w:rPr>
          <w:fldChar w:fldCharType="end"/>
        </w:r>
      </w:hyperlink>
    </w:p>
    <w:p w14:paraId="38D0BE28" w14:textId="7641DD64" w:rsidR="003F7F0B" w:rsidRDefault="003F7F0B">
      <w:pPr>
        <w:pStyle w:val="TOC1"/>
        <w:tabs>
          <w:tab w:val="right" w:leader="dot" w:pos="10070"/>
        </w:tabs>
        <w:rPr>
          <w:rFonts w:asciiTheme="minorHAnsi" w:hAnsiTheme="minorHAnsi"/>
          <w:noProof/>
          <w:sz w:val="22"/>
        </w:rPr>
      </w:pPr>
      <w:hyperlink w:anchor="_Toc79147221" w:history="1">
        <w:r w:rsidRPr="001B1E86">
          <w:rPr>
            <w:rStyle w:val="Hyperlink"/>
            <w:noProof/>
          </w:rPr>
          <w:t>Strengths-Based Team Model</w:t>
        </w:r>
        <w:r>
          <w:rPr>
            <w:noProof/>
            <w:webHidden/>
          </w:rPr>
          <w:tab/>
        </w:r>
        <w:r>
          <w:rPr>
            <w:noProof/>
            <w:webHidden/>
          </w:rPr>
          <w:fldChar w:fldCharType="begin"/>
        </w:r>
        <w:r>
          <w:rPr>
            <w:noProof/>
            <w:webHidden/>
          </w:rPr>
          <w:instrText xml:space="preserve"> PAGEREF _Toc79147221 \h </w:instrText>
        </w:r>
        <w:r>
          <w:rPr>
            <w:noProof/>
            <w:webHidden/>
          </w:rPr>
        </w:r>
        <w:r>
          <w:rPr>
            <w:noProof/>
            <w:webHidden/>
          </w:rPr>
          <w:fldChar w:fldCharType="separate"/>
        </w:r>
        <w:r>
          <w:rPr>
            <w:noProof/>
            <w:webHidden/>
          </w:rPr>
          <w:t>9</w:t>
        </w:r>
        <w:r>
          <w:rPr>
            <w:noProof/>
            <w:webHidden/>
          </w:rPr>
          <w:fldChar w:fldCharType="end"/>
        </w:r>
      </w:hyperlink>
    </w:p>
    <w:p w14:paraId="3B1BDBC0" w14:textId="1F186C32" w:rsidR="003F7F0B" w:rsidRDefault="003F7F0B">
      <w:pPr>
        <w:pStyle w:val="TOC1"/>
        <w:tabs>
          <w:tab w:val="right" w:leader="dot" w:pos="10070"/>
        </w:tabs>
        <w:rPr>
          <w:rFonts w:asciiTheme="minorHAnsi" w:hAnsiTheme="minorHAnsi"/>
          <w:noProof/>
          <w:sz w:val="22"/>
        </w:rPr>
      </w:pPr>
      <w:hyperlink w:anchor="_Toc79147222" w:history="1">
        <w:r w:rsidRPr="001B1E86">
          <w:rPr>
            <w:rStyle w:val="Hyperlink"/>
            <w:noProof/>
          </w:rPr>
          <w:t>Four Domains of Team Strengths</w:t>
        </w:r>
        <w:r>
          <w:rPr>
            <w:noProof/>
            <w:webHidden/>
          </w:rPr>
          <w:tab/>
        </w:r>
        <w:r>
          <w:rPr>
            <w:noProof/>
            <w:webHidden/>
          </w:rPr>
          <w:fldChar w:fldCharType="begin"/>
        </w:r>
        <w:r>
          <w:rPr>
            <w:noProof/>
            <w:webHidden/>
          </w:rPr>
          <w:instrText xml:space="preserve"> PAGEREF _Toc79147222 \h </w:instrText>
        </w:r>
        <w:r>
          <w:rPr>
            <w:noProof/>
            <w:webHidden/>
          </w:rPr>
        </w:r>
        <w:r>
          <w:rPr>
            <w:noProof/>
            <w:webHidden/>
          </w:rPr>
          <w:fldChar w:fldCharType="separate"/>
        </w:r>
        <w:r>
          <w:rPr>
            <w:noProof/>
            <w:webHidden/>
          </w:rPr>
          <w:t>10</w:t>
        </w:r>
        <w:r>
          <w:rPr>
            <w:noProof/>
            <w:webHidden/>
          </w:rPr>
          <w:fldChar w:fldCharType="end"/>
        </w:r>
      </w:hyperlink>
    </w:p>
    <w:p w14:paraId="36CA18B6" w14:textId="1F0434E1" w:rsidR="003F7F0B" w:rsidRDefault="003F7F0B">
      <w:pPr>
        <w:pStyle w:val="TOC2"/>
        <w:tabs>
          <w:tab w:val="right" w:leader="dot" w:pos="10070"/>
        </w:tabs>
        <w:rPr>
          <w:rFonts w:asciiTheme="minorHAnsi" w:eastAsiaTheme="minorEastAsia" w:hAnsiTheme="minorHAnsi" w:cstheme="minorBidi"/>
          <w:b w:val="0"/>
          <w:noProof/>
          <w:color w:val="auto"/>
          <w:sz w:val="22"/>
          <w:szCs w:val="22"/>
        </w:rPr>
      </w:pPr>
      <w:hyperlink w:anchor="_Toc79147223" w:history="1">
        <w:r w:rsidRPr="001B1E86">
          <w:rPr>
            <w:rStyle w:val="Hyperlink"/>
            <w:noProof/>
          </w:rPr>
          <w:t>Breakout Room Exercise: Unique Contributions</w:t>
        </w:r>
        <w:r>
          <w:rPr>
            <w:noProof/>
            <w:webHidden/>
          </w:rPr>
          <w:tab/>
        </w:r>
        <w:r>
          <w:rPr>
            <w:noProof/>
            <w:webHidden/>
          </w:rPr>
          <w:fldChar w:fldCharType="begin"/>
        </w:r>
        <w:r>
          <w:rPr>
            <w:noProof/>
            <w:webHidden/>
          </w:rPr>
          <w:instrText xml:space="preserve"> PAGEREF _Toc79147223 \h </w:instrText>
        </w:r>
        <w:r>
          <w:rPr>
            <w:noProof/>
            <w:webHidden/>
          </w:rPr>
        </w:r>
        <w:r>
          <w:rPr>
            <w:noProof/>
            <w:webHidden/>
          </w:rPr>
          <w:fldChar w:fldCharType="separate"/>
        </w:r>
        <w:r>
          <w:rPr>
            <w:noProof/>
            <w:webHidden/>
          </w:rPr>
          <w:t>11</w:t>
        </w:r>
        <w:r>
          <w:rPr>
            <w:noProof/>
            <w:webHidden/>
          </w:rPr>
          <w:fldChar w:fldCharType="end"/>
        </w:r>
      </w:hyperlink>
    </w:p>
    <w:p w14:paraId="0222CE4B" w14:textId="11D1A9E4" w:rsidR="003F7F0B" w:rsidRDefault="003F7F0B">
      <w:pPr>
        <w:pStyle w:val="TOC1"/>
        <w:tabs>
          <w:tab w:val="right" w:leader="dot" w:pos="10070"/>
        </w:tabs>
        <w:rPr>
          <w:rFonts w:asciiTheme="minorHAnsi" w:hAnsiTheme="minorHAnsi"/>
          <w:noProof/>
          <w:sz w:val="22"/>
        </w:rPr>
      </w:pPr>
      <w:hyperlink w:anchor="_Toc79147224" w:history="1">
        <w:r w:rsidRPr="001B1E86">
          <w:rPr>
            <w:rStyle w:val="Hyperlink"/>
            <w:noProof/>
          </w:rPr>
          <w:t>Cohort Team Grid</w:t>
        </w:r>
        <w:r>
          <w:rPr>
            <w:noProof/>
            <w:webHidden/>
          </w:rPr>
          <w:tab/>
        </w:r>
        <w:r>
          <w:rPr>
            <w:noProof/>
            <w:webHidden/>
          </w:rPr>
          <w:fldChar w:fldCharType="begin"/>
        </w:r>
        <w:r>
          <w:rPr>
            <w:noProof/>
            <w:webHidden/>
          </w:rPr>
          <w:instrText xml:space="preserve"> PAGEREF _Toc79147224 \h </w:instrText>
        </w:r>
        <w:r>
          <w:rPr>
            <w:noProof/>
            <w:webHidden/>
          </w:rPr>
        </w:r>
        <w:r>
          <w:rPr>
            <w:noProof/>
            <w:webHidden/>
          </w:rPr>
          <w:fldChar w:fldCharType="separate"/>
        </w:r>
        <w:r>
          <w:rPr>
            <w:noProof/>
            <w:webHidden/>
          </w:rPr>
          <w:t>12</w:t>
        </w:r>
        <w:r>
          <w:rPr>
            <w:noProof/>
            <w:webHidden/>
          </w:rPr>
          <w:fldChar w:fldCharType="end"/>
        </w:r>
      </w:hyperlink>
    </w:p>
    <w:p w14:paraId="0C50D45D" w14:textId="4F14944F" w:rsidR="003F7F0B" w:rsidRDefault="003F7F0B">
      <w:pPr>
        <w:pStyle w:val="TOC1"/>
        <w:tabs>
          <w:tab w:val="right" w:leader="dot" w:pos="10070"/>
        </w:tabs>
        <w:rPr>
          <w:rFonts w:asciiTheme="minorHAnsi" w:hAnsiTheme="minorHAnsi"/>
          <w:noProof/>
          <w:sz w:val="22"/>
        </w:rPr>
      </w:pPr>
      <w:hyperlink w:anchor="_Toc79147225" w:history="1">
        <w:r w:rsidRPr="001B1E86">
          <w:rPr>
            <w:rStyle w:val="Hyperlink"/>
            <w:noProof/>
          </w:rPr>
          <w:t>Four Basic Needs of Followers</w:t>
        </w:r>
        <w:r>
          <w:rPr>
            <w:noProof/>
            <w:webHidden/>
          </w:rPr>
          <w:tab/>
        </w:r>
        <w:r>
          <w:rPr>
            <w:noProof/>
            <w:webHidden/>
          </w:rPr>
          <w:fldChar w:fldCharType="begin"/>
        </w:r>
        <w:r>
          <w:rPr>
            <w:noProof/>
            <w:webHidden/>
          </w:rPr>
          <w:instrText xml:space="preserve"> PAGEREF _Toc79147225 \h </w:instrText>
        </w:r>
        <w:r>
          <w:rPr>
            <w:noProof/>
            <w:webHidden/>
          </w:rPr>
        </w:r>
        <w:r>
          <w:rPr>
            <w:noProof/>
            <w:webHidden/>
          </w:rPr>
          <w:fldChar w:fldCharType="separate"/>
        </w:r>
        <w:r>
          <w:rPr>
            <w:noProof/>
            <w:webHidden/>
          </w:rPr>
          <w:t>13</w:t>
        </w:r>
        <w:r>
          <w:rPr>
            <w:noProof/>
            <w:webHidden/>
          </w:rPr>
          <w:fldChar w:fldCharType="end"/>
        </w:r>
      </w:hyperlink>
    </w:p>
    <w:p w14:paraId="13EFA159" w14:textId="4F71A4DA" w:rsidR="003F7F0B" w:rsidRDefault="003F7F0B">
      <w:pPr>
        <w:pStyle w:val="TOC2"/>
        <w:tabs>
          <w:tab w:val="right" w:leader="dot" w:pos="10070"/>
        </w:tabs>
        <w:rPr>
          <w:rFonts w:asciiTheme="minorHAnsi" w:eastAsiaTheme="minorEastAsia" w:hAnsiTheme="minorHAnsi" w:cstheme="minorBidi"/>
          <w:b w:val="0"/>
          <w:noProof/>
          <w:color w:val="auto"/>
          <w:sz w:val="22"/>
          <w:szCs w:val="22"/>
        </w:rPr>
      </w:pPr>
      <w:hyperlink w:anchor="_Toc79147226" w:history="1">
        <w:r w:rsidRPr="001B1E86">
          <w:rPr>
            <w:rStyle w:val="Hyperlink"/>
            <w:noProof/>
          </w:rPr>
          <w:t>Breakout Room Exercise: How to Apply as A Leader</w:t>
        </w:r>
        <w:r>
          <w:rPr>
            <w:noProof/>
            <w:webHidden/>
          </w:rPr>
          <w:tab/>
        </w:r>
        <w:r>
          <w:rPr>
            <w:noProof/>
            <w:webHidden/>
          </w:rPr>
          <w:fldChar w:fldCharType="begin"/>
        </w:r>
        <w:r>
          <w:rPr>
            <w:noProof/>
            <w:webHidden/>
          </w:rPr>
          <w:instrText xml:space="preserve"> PAGEREF _Toc79147226 \h </w:instrText>
        </w:r>
        <w:r>
          <w:rPr>
            <w:noProof/>
            <w:webHidden/>
          </w:rPr>
        </w:r>
        <w:r>
          <w:rPr>
            <w:noProof/>
            <w:webHidden/>
          </w:rPr>
          <w:fldChar w:fldCharType="separate"/>
        </w:r>
        <w:r>
          <w:rPr>
            <w:noProof/>
            <w:webHidden/>
          </w:rPr>
          <w:t>14</w:t>
        </w:r>
        <w:r>
          <w:rPr>
            <w:noProof/>
            <w:webHidden/>
          </w:rPr>
          <w:fldChar w:fldCharType="end"/>
        </w:r>
      </w:hyperlink>
    </w:p>
    <w:p w14:paraId="6B0D8838" w14:textId="0BA6E7E6" w:rsidR="003F7F0B" w:rsidRDefault="003F7F0B">
      <w:pPr>
        <w:pStyle w:val="TOC1"/>
        <w:tabs>
          <w:tab w:val="right" w:leader="dot" w:pos="10070"/>
        </w:tabs>
        <w:rPr>
          <w:rFonts w:asciiTheme="minorHAnsi" w:hAnsiTheme="minorHAnsi"/>
          <w:noProof/>
          <w:sz w:val="22"/>
        </w:rPr>
      </w:pPr>
      <w:hyperlink w:anchor="_Toc79147227" w:history="1">
        <w:r w:rsidRPr="001B1E86">
          <w:rPr>
            <w:rStyle w:val="Hyperlink"/>
            <w:noProof/>
          </w:rPr>
          <w:t>Accomplish Your Goals</w:t>
        </w:r>
        <w:r>
          <w:rPr>
            <w:noProof/>
            <w:webHidden/>
          </w:rPr>
          <w:tab/>
        </w:r>
        <w:r>
          <w:rPr>
            <w:noProof/>
            <w:webHidden/>
          </w:rPr>
          <w:fldChar w:fldCharType="begin"/>
        </w:r>
        <w:r>
          <w:rPr>
            <w:noProof/>
            <w:webHidden/>
          </w:rPr>
          <w:instrText xml:space="preserve"> PAGEREF _Toc79147227 \h </w:instrText>
        </w:r>
        <w:r>
          <w:rPr>
            <w:noProof/>
            <w:webHidden/>
          </w:rPr>
        </w:r>
        <w:r>
          <w:rPr>
            <w:noProof/>
            <w:webHidden/>
          </w:rPr>
          <w:fldChar w:fldCharType="separate"/>
        </w:r>
        <w:r>
          <w:rPr>
            <w:noProof/>
            <w:webHidden/>
          </w:rPr>
          <w:t>15</w:t>
        </w:r>
        <w:r>
          <w:rPr>
            <w:noProof/>
            <w:webHidden/>
          </w:rPr>
          <w:fldChar w:fldCharType="end"/>
        </w:r>
      </w:hyperlink>
    </w:p>
    <w:p w14:paraId="012FC672" w14:textId="3CECCC83" w:rsidR="003F7F0B" w:rsidRDefault="003F7F0B">
      <w:pPr>
        <w:pStyle w:val="TOC1"/>
        <w:tabs>
          <w:tab w:val="right" w:leader="dot" w:pos="10070"/>
        </w:tabs>
        <w:rPr>
          <w:rFonts w:asciiTheme="minorHAnsi" w:hAnsiTheme="minorHAnsi"/>
          <w:noProof/>
          <w:sz w:val="22"/>
        </w:rPr>
      </w:pPr>
      <w:hyperlink w:anchor="_Toc79147228" w:history="1">
        <w:r w:rsidRPr="001B1E86">
          <w:rPr>
            <w:rStyle w:val="Hyperlink"/>
            <w:noProof/>
          </w:rPr>
          <w:t>Closing Discussion</w:t>
        </w:r>
        <w:r>
          <w:rPr>
            <w:noProof/>
            <w:webHidden/>
          </w:rPr>
          <w:tab/>
        </w:r>
        <w:r>
          <w:rPr>
            <w:noProof/>
            <w:webHidden/>
          </w:rPr>
          <w:fldChar w:fldCharType="begin"/>
        </w:r>
        <w:r>
          <w:rPr>
            <w:noProof/>
            <w:webHidden/>
          </w:rPr>
          <w:instrText xml:space="preserve"> PAGEREF _Toc79147228 \h </w:instrText>
        </w:r>
        <w:r>
          <w:rPr>
            <w:noProof/>
            <w:webHidden/>
          </w:rPr>
        </w:r>
        <w:r>
          <w:rPr>
            <w:noProof/>
            <w:webHidden/>
          </w:rPr>
          <w:fldChar w:fldCharType="separate"/>
        </w:r>
        <w:r>
          <w:rPr>
            <w:noProof/>
            <w:webHidden/>
          </w:rPr>
          <w:t>16</w:t>
        </w:r>
        <w:r>
          <w:rPr>
            <w:noProof/>
            <w:webHidden/>
          </w:rPr>
          <w:fldChar w:fldCharType="end"/>
        </w:r>
      </w:hyperlink>
    </w:p>
    <w:p w14:paraId="20DCA31C" w14:textId="44AD97C6" w:rsidR="003F7F0B" w:rsidRDefault="003F7F0B">
      <w:pPr>
        <w:pStyle w:val="TOC1"/>
        <w:tabs>
          <w:tab w:val="right" w:leader="dot" w:pos="10070"/>
        </w:tabs>
        <w:rPr>
          <w:rFonts w:asciiTheme="minorHAnsi" w:hAnsiTheme="minorHAnsi"/>
          <w:noProof/>
          <w:sz w:val="22"/>
        </w:rPr>
      </w:pPr>
      <w:hyperlink w:anchor="_Toc79147229" w:history="1">
        <w:r w:rsidRPr="001B1E86">
          <w:rPr>
            <w:rStyle w:val="Hyperlink"/>
            <w:noProof/>
          </w:rPr>
          <w:t>Summary</w:t>
        </w:r>
        <w:r>
          <w:rPr>
            <w:noProof/>
            <w:webHidden/>
          </w:rPr>
          <w:tab/>
        </w:r>
        <w:r>
          <w:rPr>
            <w:noProof/>
            <w:webHidden/>
          </w:rPr>
          <w:fldChar w:fldCharType="begin"/>
        </w:r>
        <w:r>
          <w:rPr>
            <w:noProof/>
            <w:webHidden/>
          </w:rPr>
          <w:instrText xml:space="preserve"> PAGEREF _Toc79147229 \h </w:instrText>
        </w:r>
        <w:r>
          <w:rPr>
            <w:noProof/>
            <w:webHidden/>
          </w:rPr>
        </w:r>
        <w:r>
          <w:rPr>
            <w:noProof/>
            <w:webHidden/>
          </w:rPr>
          <w:fldChar w:fldCharType="separate"/>
        </w:r>
        <w:r>
          <w:rPr>
            <w:noProof/>
            <w:webHidden/>
          </w:rPr>
          <w:t>16</w:t>
        </w:r>
        <w:r>
          <w:rPr>
            <w:noProof/>
            <w:webHidden/>
          </w:rPr>
          <w:fldChar w:fldCharType="end"/>
        </w:r>
      </w:hyperlink>
    </w:p>
    <w:p w14:paraId="4B6A3CA5" w14:textId="75BCA60E" w:rsidR="003F7F0B" w:rsidRDefault="003F7F0B">
      <w:pPr>
        <w:pStyle w:val="TOC1"/>
        <w:tabs>
          <w:tab w:val="right" w:leader="dot" w:pos="10070"/>
        </w:tabs>
        <w:rPr>
          <w:rFonts w:asciiTheme="minorHAnsi" w:hAnsiTheme="minorHAnsi"/>
          <w:noProof/>
          <w:sz w:val="22"/>
        </w:rPr>
      </w:pPr>
      <w:hyperlink w:anchor="_Toc79147230" w:history="1">
        <w:r w:rsidRPr="001B1E86">
          <w:rPr>
            <w:rStyle w:val="Hyperlink"/>
            <w:noProof/>
          </w:rPr>
          <w:t>Additional Resources</w:t>
        </w:r>
        <w:r>
          <w:rPr>
            <w:noProof/>
            <w:webHidden/>
          </w:rPr>
          <w:tab/>
        </w:r>
        <w:r>
          <w:rPr>
            <w:noProof/>
            <w:webHidden/>
          </w:rPr>
          <w:fldChar w:fldCharType="begin"/>
        </w:r>
        <w:r>
          <w:rPr>
            <w:noProof/>
            <w:webHidden/>
          </w:rPr>
          <w:instrText xml:space="preserve"> PAGEREF _Toc79147230 \h </w:instrText>
        </w:r>
        <w:r>
          <w:rPr>
            <w:noProof/>
            <w:webHidden/>
          </w:rPr>
        </w:r>
        <w:r>
          <w:rPr>
            <w:noProof/>
            <w:webHidden/>
          </w:rPr>
          <w:fldChar w:fldCharType="separate"/>
        </w:r>
        <w:r>
          <w:rPr>
            <w:noProof/>
            <w:webHidden/>
          </w:rPr>
          <w:t>17</w:t>
        </w:r>
        <w:r>
          <w:rPr>
            <w:noProof/>
            <w:webHidden/>
          </w:rPr>
          <w:fldChar w:fldCharType="end"/>
        </w:r>
      </w:hyperlink>
    </w:p>
    <w:p w14:paraId="28BF0C2E" w14:textId="45A55241" w:rsidR="003E484C" w:rsidRDefault="003E484C" w:rsidP="009E0BDC">
      <w:pPr>
        <w:pStyle w:val="Heading3"/>
        <w:rPr>
          <w:b w:val="0"/>
          <w:lang w:eastAsia="ja-JP"/>
        </w:rPr>
      </w:pPr>
      <w:r>
        <w:rPr>
          <w:rFonts w:eastAsiaTheme="minorEastAsia" w:cstheme="minorBidi"/>
          <w:color w:val="auto"/>
          <w:sz w:val="24"/>
          <w:szCs w:val="22"/>
          <w:lang w:eastAsia="ja-JP"/>
        </w:rPr>
        <w:fldChar w:fldCharType="end"/>
      </w:r>
      <w:r>
        <w:rPr>
          <w:lang w:eastAsia="ja-JP"/>
        </w:rPr>
        <w:br w:type="page"/>
      </w:r>
    </w:p>
    <w:p w14:paraId="4442F862" w14:textId="7ED9EBC8" w:rsidR="00E73DED" w:rsidRDefault="009E0BDC" w:rsidP="00BE74AD">
      <w:pPr>
        <w:pStyle w:val="Heading2"/>
      </w:pPr>
      <w:bookmarkStart w:id="3" w:name="_Toc79147212"/>
      <w:r>
        <w:lastRenderedPageBreak/>
        <w:t xml:space="preserve">What </w:t>
      </w:r>
      <w:proofErr w:type="gramStart"/>
      <w:r>
        <w:t>is</w:t>
      </w:r>
      <w:proofErr w:type="gramEnd"/>
      <w:r>
        <w:t xml:space="preserve"> Strengths-Based Leadership Theory?</w:t>
      </w:r>
      <w:bookmarkEnd w:id="3"/>
    </w:p>
    <w:p w14:paraId="70CB9C3A" w14:textId="0D4D48ED" w:rsidR="009E0BDC" w:rsidRPr="009E0BDC" w:rsidRDefault="009E0BDC" w:rsidP="00892D8B">
      <w:pPr>
        <w:rPr>
          <w:rFonts w:eastAsia="Times New Roman"/>
        </w:rPr>
      </w:pPr>
      <w:r w:rsidRPr="009E0BDC">
        <w:rPr>
          <w:rFonts w:eastAsia="Times New Roman"/>
        </w:rPr>
        <w:t>The </w:t>
      </w:r>
      <w:hyperlink r:id="rId12" w:tgtFrame="_blank" w:history="1">
        <w:r w:rsidRPr="009E0BDC">
          <w:rPr>
            <w:rFonts w:eastAsia="Times New Roman"/>
            <w:u w:val="single"/>
          </w:rPr>
          <w:t>central premise of strengths-based leadership</w:t>
        </w:r>
      </w:hyperlink>
      <w:r w:rsidRPr="009E0BDC">
        <w:rPr>
          <w:rFonts w:eastAsia="Times New Roman"/>
        </w:rPr>
        <w:t xml:space="preserve"> is that leveraging a company’s assets and human strengths will optimize performance. Strengths-based leadership shifts leaders’ focus from obstacles to possibilities, so that instead of trying to improve deficits, they try to capitalize on available resources, such as people, </w:t>
      </w:r>
      <w:r w:rsidR="00892D8B" w:rsidRPr="00892D8B">
        <w:rPr>
          <w:rFonts w:eastAsia="Times New Roman"/>
        </w:rPr>
        <w:t>systems,</w:t>
      </w:r>
      <w:r w:rsidRPr="009E0BDC">
        <w:rPr>
          <w:rFonts w:eastAsia="Times New Roman"/>
        </w:rPr>
        <w:t xml:space="preserve"> and tools, to maximize organizational productivity.  Three essential principals to this theory:​</w:t>
      </w:r>
    </w:p>
    <w:p w14:paraId="4E354E23" w14:textId="77777777" w:rsidR="009E0BDC" w:rsidRPr="009E0BDC" w:rsidRDefault="009E0BDC" w:rsidP="00892D8B">
      <w:pPr>
        <w:pStyle w:val="BulletLists"/>
        <w:rPr>
          <w:rFonts w:eastAsia="Times New Roman"/>
        </w:rPr>
      </w:pPr>
      <w:r w:rsidRPr="009E0BDC">
        <w:rPr>
          <w:rFonts w:eastAsia="Times New Roman"/>
        </w:rPr>
        <w:t>Successful leaders invest in their employees' strengths​</w:t>
      </w:r>
    </w:p>
    <w:p w14:paraId="6E03724C" w14:textId="77777777" w:rsidR="009E0BDC" w:rsidRPr="009E0BDC" w:rsidRDefault="009E0BDC" w:rsidP="00892D8B">
      <w:pPr>
        <w:pStyle w:val="BulletLists"/>
        <w:rPr>
          <w:rFonts w:eastAsia="Times New Roman"/>
        </w:rPr>
      </w:pPr>
      <w:r w:rsidRPr="009E0BDC">
        <w:rPr>
          <w:rFonts w:eastAsia="Times New Roman"/>
        </w:rPr>
        <w:t>Successful leaders gather the right people to form teams that consist of people that complement each other​</w:t>
      </w:r>
    </w:p>
    <w:p w14:paraId="1544C8CB" w14:textId="6F7C8078" w:rsidR="009E0BDC" w:rsidRPr="009E0BDC" w:rsidRDefault="009E0BDC" w:rsidP="00892D8B">
      <w:pPr>
        <w:pStyle w:val="BulletLists"/>
        <w:rPr>
          <w:rFonts w:eastAsia="Times New Roman"/>
        </w:rPr>
      </w:pPr>
      <w:r w:rsidRPr="009E0BDC">
        <w:rPr>
          <w:rFonts w:eastAsia="Times New Roman"/>
        </w:rPr>
        <w:t>Successful leaders work to understand and respond to their employees’ needs​</w:t>
      </w:r>
    </w:p>
    <w:p w14:paraId="23EFD7DF" w14:textId="43E67CBA" w:rsidR="00892D8B" w:rsidRDefault="00892D8B" w:rsidP="00A06163">
      <w:pPr>
        <w:keepNext/>
      </w:pPr>
    </w:p>
    <w:p w14:paraId="7C18FA19" w14:textId="4BCBAA5C" w:rsidR="00892D8B" w:rsidRDefault="00596C26" w:rsidP="00596C26">
      <w:r>
        <w:t xml:space="preserve">Your Notes: </w:t>
      </w:r>
    </w:p>
    <w:p w14:paraId="6C33EF11" w14:textId="6BB5A7EF" w:rsidR="00B937AA" w:rsidRDefault="00596C26" w:rsidP="00B937AA">
      <w:pPr>
        <w:pStyle w:val="Heading2"/>
      </w:pPr>
      <w:bookmarkStart w:id="4" w:name="_Toc79147213"/>
      <w:r>
        <w:rPr>
          <w:noProof/>
        </w:rPr>
        <mc:AlternateContent>
          <mc:Choice Requires="wps">
            <w:drawing>
              <wp:anchor distT="0" distB="0" distL="114300" distR="114300" simplePos="0" relativeHeight="251694080" behindDoc="0" locked="0" layoutInCell="1" allowOverlap="1" wp14:anchorId="26EFD7D7" wp14:editId="0F69CCB5">
                <wp:simplePos x="0" y="0"/>
                <wp:positionH relativeFrom="margin">
                  <wp:posOffset>9524</wp:posOffset>
                </wp:positionH>
                <wp:positionV relativeFrom="paragraph">
                  <wp:posOffset>71120</wp:posOffset>
                </wp:positionV>
                <wp:extent cx="6619875" cy="13525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6619875" cy="1352550"/>
                        </a:xfrm>
                        <a:prstGeom prst="rect">
                          <a:avLst/>
                        </a:prstGeom>
                        <a:solidFill>
                          <a:schemeClr val="lt1"/>
                        </a:solidFill>
                        <a:ln w="6350">
                          <a:solidFill>
                            <a:prstClr val="black"/>
                          </a:solidFill>
                        </a:ln>
                      </wps:spPr>
                      <wps:txbx>
                        <w:txbxContent>
                          <w:p w14:paraId="09770341" w14:textId="77777777" w:rsidR="00B937AA" w:rsidRDefault="00B937AA">
                            <w:permStart w:id="264179249" w:edGrp="everyone"/>
                            <w:permEnd w:id="26417924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FD7D7" id="Text Box 14" o:spid="_x0000_s1029" type="#_x0000_t202" style="position:absolute;margin-left:.75pt;margin-top:5.6pt;width:521.25pt;height:10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" fillcolor="white [3201]" strokeweight=".5pt">
                <v:textbox>
                  <w:txbxContent>
                    <w:p w14:paraId="09770341" w14:textId="77777777" w:rsidR="00B937AA" w:rsidRDefault="00B937AA">
                      <w:permStart w:id="264179249" w:edGrp="everyone"/>
                      <w:permEnd w:id="264179249"/>
                    </w:p>
                  </w:txbxContent>
                </v:textbox>
                <w10:wrap anchorx="margin"/>
              </v:shape>
            </w:pict>
          </mc:Fallback>
        </mc:AlternateContent>
      </w:r>
      <w:bookmarkEnd w:id="4"/>
    </w:p>
    <w:p w14:paraId="5981180E" w14:textId="77777777" w:rsidR="00B937AA" w:rsidRDefault="00B937AA" w:rsidP="00B937AA">
      <w:pPr>
        <w:pStyle w:val="Heading2"/>
      </w:pPr>
    </w:p>
    <w:p w14:paraId="244ABB86" w14:textId="58975ED6" w:rsidR="00B937AA" w:rsidRDefault="00B937AA" w:rsidP="00B937AA">
      <w:pPr>
        <w:pStyle w:val="Heading2"/>
      </w:pPr>
    </w:p>
    <w:p w14:paraId="03FFA45A" w14:textId="61F527D4" w:rsidR="00B937AA" w:rsidRDefault="00B937AA" w:rsidP="00B937AA">
      <w:pPr>
        <w:pStyle w:val="Heading2"/>
      </w:pPr>
    </w:p>
    <w:p w14:paraId="1434AA22" w14:textId="75B716D8" w:rsidR="00B937AA" w:rsidRDefault="00B937AA" w:rsidP="00B937AA">
      <w:pPr>
        <w:pStyle w:val="Heading2"/>
      </w:pPr>
    </w:p>
    <w:p w14:paraId="284ACA95" w14:textId="68B7E84E" w:rsidR="00B937AA" w:rsidRDefault="00B937AA" w:rsidP="00B937AA">
      <w:pPr>
        <w:pStyle w:val="Heading2"/>
      </w:pPr>
    </w:p>
    <w:p w14:paraId="5C6C168C" w14:textId="02E97AD3" w:rsidR="00A06163" w:rsidRPr="00072553" w:rsidRDefault="00B937AA" w:rsidP="00BE74AD">
      <w:pPr>
        <w:pStyle w:val="Heading2"/>
      </w:pPr>
      <w:bookmarkStart w:id="5" w:name="_Toc79147214"/>
      <w:r w:rsidRPr="00072553">
        <w:rPr>
          <w:noProof/>
        </w:rPr>
        <w:drawing>
          <wp:anchor distT="0" distB="0" distL="114300" distR="114300" simplePos="0" relativeHeight="251696128" behindDoc="1" locked="0" layoutInCell="1" allowOverlap="1" wp14:anchorId="3900C2BF" wp14:editId="422B4A03">
            <wp:simplePos x="0" y="0"/>
            <wp:positionH relativeFrom="margin">
              <wp:posOffset>4191000</wp:posOffset>
            </wp:positionH>
            <wp:positionV relativeFrom="paragraph">
              <wp:posOffset>43815</wp:posOffset>
            </wp:positionV>
            <wp:extent cx="1841500" cy="1152525"/>
            <wp:effectExtent l="0" t="0" r="0" b="0"/>
            <wp:wrapNone/>
            <wp:docPr id="2052" name="Picture 4" descr="Poster_Graphic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Poster_Graphics-03"/>
                    <pic:cNvPicPr>
                      <a:picLocks noChangeAspect="1" noChangeArrowheads="1"/>
                    </pic:cNvPicPr>
                  </pic:nvPicPr>
                  <pic:blipFill rotWithShape="1">
                    <a:blip r:embed="rId13" cstate="hqprint">
                      <a:extLst>
                        <a:ext uri="{28A0092B-C50C-407E-A947-70E740481C1C}">
                          <a14:useLocalDpi xmlns:a14="http://schemas.microsoft.com/office/drawing/2010/main" val="0"/>
                        </a:ext>
                      </a:extLst>
                    </a:blip>
                    <a:srcRect l="28470" t="27339" r="13832" b="25554"/>
                    <a:stretch/>
                  </pic:blipFill>
                  <pic:spPr bwMode="auto">
                    <a:xfrm>
                      <a:off x="0" y="0"/>
                      <a:ext cx="1841500" cy="115252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D8B" w:rsidRPr="00072553">
        <w:t>Strengths Development Principles</w:t>
      </w:r>
      <w:bookmarkEnd w:id="5"/>
      <w:r w:rsidR="00AB7972" w:rsidRPr="00072553">
        <w:tab/>
      </w:r>
      <w:r w:rsidR="00AB7972" w:rsidRPr="00072553">
        <w:tab/>
      </w:r>
      <w:r w:rsidR="00AB7972" w:rsidRPr="00072553">
        <w:tab/>
      </w:r>
    </w:p>
    <w:p w14:paraId="359A0F7A" w14:textId="12DF829F" w:rsidR="00892D8B" w:rsidRPr="00892D8B" w:rsidRDefault="00892D8B" w:rsidP="00892D8B">
      <w:pPr>
        <w:pStyle w:val="BulletLists"/>
      </w:pPr>
      <w:r w:rsidRPr="00892D8B">
        <w:t>Themes are neutral​</w:t>
      </w:r>
    </w:p>
    <w:p w14:paraId="72509874" w14:textId="77777777" w:rsidR="00892D8B" w:rsidRPr="00892D8B" w:rsidRDefault="00892D8B" w:rsidP="00892D8B">
      <w:pPr>
        <w:pStyle w:val="BulletLists"/>
        <w:rPr>
          <w:rFonts w:eastAsia="Times New Roman"/>
        </w:rPr>
      </w:pPr>
      <w:r w:rsidRPr="00892D8B">
        <w:rPr>
          <w:rFonts w:eastAsia="Times New Roman"/>
        </w:rPr>
        <w:t xml:space="preserve">Themes are </w:t>
      </w:r>
      <w:r w:rsidRPr="00AB7972">
        <w:rPr>
          <w:rFonts w:eastAsia="Times New Roman"/>
          <w:u w:val="single"/>
        </w:rPr>
        <w:t>not</w:t>
      </w:r>
      <w:r w:rsidRPr="00892D8B">
        <w:rPr>
          <w:rFonts w:eastAsia="Times New Roman"/>
        </w:rPr>
        <w:t xml:space="preserve"> labels​</w:t>
      </w:r>
    </w:p>
    <w:p w14:paraId="18F591E1" w14:textId="77777777" w:rsidR="00892D8B" w:rsidRPr="00892D8B" w:rsidRDefault="00892D8B" w:rsidP="00892D8B">
      <w:pPr>
        <w:pStyle w:val="BulletLists"/>
        <w:rPr>
          <w:rFonts w:eastAsia="Times New Roman"/>
        </w:rPr>
      </w:pPr>
      <w:r w:rsidRPr="00892D8B">
        <w:rPr>
          <w:rFonts w:eastAsia="Times New Roman"/>
        </w:rPr>
        <w:t xml:space="preserve">Lead with </w:t>
      </w:r>
      <w:r w:rsidRPr="00AB7972">
        <w:rPr>
          <w:rFonts w:eastAsia="Times New Roman"/>
          <w:i/>
          <w:iCs/>
        </w:rPr>
        <w:t>positive</w:t>
      </w:r>
      <w:r w:rsidRPr="00892D8B">
        <w:rPr>
          <w:rFonts w:eastAsia="Times New Roman"/>
        </w:rPr>
        <w:t xml:space="preserve"> intent​</w:t>
      </w:r>
    </w:p>
    <w:p w14:paraId="1FEA2268" w14:textId="77777777" w:rsidR="00892D8B" w:rsidRPr="00892D8B" w:rsidRDefault="00892D8B" w:rsidP="00892D8B">
      <w:pPr>
        <w:pStyle w:val="BulletLists"/>
        <w:rPr>
          <w:rFonts w:eastAsia="Times New Roman"/>
        </w:rPr>
      </w:pPr>
      <w:r w:rsidRPr="00892D8B">
        <w:rPr>
          <w:rFonts w:eastAsia="Times New Roman"/>
        </w:rPr>
        <w:t xml:space="preserve">Differences are an </w:t>
      </w:r>
      <w:r w:rsidRPr="00AB7972">
        <w:rPr>
          <w:rFonts w:eastAsia="Times New Roman"/>
          <w:b/>
          <w:bCs/>
        </w:rPr>
        <w:t>advantage</w:t>
      </w:r>
      <w:r w:rsidRPr="00892D8B">
        <w:rPr>
          <w:rFonts w:eastAsia="Times New Roman"/>
        </w:rPr>
        <w:t>​</w:t>
      </w:r>
    </w:p>
    <w:p w14:paraId="5A3FC6C5" w14:textId="77777777" w:rsidR="00892D8B" w:rsidRPr="00AB7972" w:rsidRDefault="00892D8B" w:rsidP="00835B6A">
      <w:pPr>
        <w:pStyle w:val="BulletLists"/>
        <w:rPr>
          <w:rFonts w:eastAsia="Times New Roman"/>
        </w:rPr>
      </w:pPr>
      <w:r w:rsidRPr="00892D8B">
        <w:rPr>
          <w:rFonts w:eastAsia="Times New Roman"/>
        </w:rPr>
        <w:t>People need one another​</w:t>
      </w:r>
    </w:p>
    <w:p w14:paraId="7F761855" w14:textId="77777777" w:rsidR="00596C26" w:rsidRDefault="00596C26" w:rsidP="00AB7972"/>
    <w:p w14:paraId="7910B01E" w14:textId="05324DEC" w:rsidR="00AB7972" w:rsidRPr="00AB7972" w:rsidRDefault="00596C26" w:rsidP="00AB7972">
      <w:r>
        <w:rPr>
          <w:noProof/>
        </w:rPr>
        <mc:AlternateContent>
          <mc:Choice Requires="wps">
            <w:drawing>
              <wp:anchor distT="0" distB="0" distL="114300" distR="114300" simplePos="0" relativeHeight="251718656" behindDoc="0" locked="0" layoutInCell="1" allowOverlap="1" wp14:anchorId="4BEBA6A7" wp14:editId="77C2A1AA">
                <wp:simplePos x="0" y="0"/>
                <wp:positionH relativeFrom="margin">
                  <wp:align>left</wp:align>
                </wp:positionH>
                <wp:positionV relativeFrom="paragraph">
                  <wp:posOffset>249555</wp:posOffset>
                </wp:positionV>
                <wp:extent cx="6581775" cy="137160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6581775" cy="1371600"/>
                        </a:xfrm>
                        <a:prstGeom prst="rect">
                          <a:avLst/>
                        </a:prstGeom>
                        <a:solidFill>
                          <a:schemeClr val="lt1"/>
                        </a:solidFill>
                        <a:ln w="6350">
                          <a:solidFill>
                            <a:prstClr val="black"/>
                          </a:solidFill>
                        </a:ln>
                      </wps:spPr>
                      <wps:txbx>
                        <w:txbxContent>
                          <w:p w14:paraId="6FB66CA3" w14:textId="77777777" w:rsidR="00596C26" w:rsidRDefault="00596C26">
                            <w:permStart w:id="1960133138" w:edGrp="everyone"/>
                            <w:permEnd w:id="19601331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BA6A7" id="Text Box 53" o:spid="_x0000_s1030" type="#_x0000_t202" style="position:absolute;margin-left:0;margin-top:19.65pt;width:518.25pt;height:108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" fillcolor="white [3201]" strokeweight=".5pt">
                <v:textbox>
                  <w:txbxContent>
                    <w:p w14:paraId="6FB66CA3" w14:textId="77777777" w:rsidR="00596C26" w:rsidRDefault="00596C26">
                      <w:permStart w:id="1960133138" w:edGrp="everyone"/>
                      <w:permEnd w:id="1960133138"/>
                    </w:p>
                  </w:txbxContent>
                </v:textbox>
                <w10:wrap anchorx="margin"/>
              </v:shape>
            </w:pict>
          </mc:Fallback>
        </mc:AlternateContent>
      </w:r>
      <w:r>
        <w:t>Your Notes:</w:t>
      </w:r>
    </w:p>
    <w:p w14:paraId="463DE995" w14:textId="00CBF189" w:rsidR="00A06163" w:rsidRDefault="00AB7972" w:rsidP="00BE74AD">
      <w:pPr>
        <w:pStyle w:val="Heading2"/>
      </w:pPr>
      <w:bookmarkStart w:id="6" w:name="_Toc79147215"/>
      <w:r w:rsidRPr="00AB7972">
        <w:rPr>
          <w:rFonts w:eastAsia="Times New Roman"/>
          <w:noProof/>
        </w:rPr>
        <w:lastRenderedPageBreak/>
        <w:drawing>
          <wp:anchor distT="0" distB="0" distL="114300" distR="114300" simplePos="0" relativeHeight="251689984" behindDoc="1" locked="0" layoutInCell="1" allowOverlap="1" wp14:anchorId="3BDBBAEF" wp14:editId="2AFDB60A">
            <wp:simplePos x="0" y="0"/>
            <wp:positionH relativeFrom="margin">
              <wp:align>left</wp:align>
            </wp:positionH>
            <wp:positionV relativeFrom="paragraph">
              <wp:posOffset>422910</wp:posOffset>
            </wp:positionV>
            <wp:extent cx="4038600" cy="1838960"/>
            <wp:effectExtent l="19050" t="19050" r="19050" b="279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38600" cy="1838960"/>
                    </a:xfrm>
                    <a:prstGeom prst="rect">
                      <a:avLst/>
                    </a:prstGeom>
                    <a:ln>
                      <a:solidFill>
                        <a:srgbClr val="000000">
                          <a:lumMod val="95000"/>
                          <a:lumOff val="5000"/>
                        </a:srgbClr>
                      </a:solidFill>
                    </a:ln>
                  </pic:spPr>
                </pic:pic>
              </a:graphicData>
            </a:graphic>
            <wp14:sizeRelH relativeFrom="margin">
              <wp14:pctWidth>0</wp14:pctWidth>
            </wp14:sizeRelH>
            <wp14:sizeRelV relativeFrom="margin">
              <wp14:pctHeight>0</wp14:pctHeight>
            </wp14:sizeRelV>
          </wp:anchor>
        </w:drawing>
      </w:r>
      <w:r w:rsidR="00A06163">
        <w:t>T</w:t>
      </w:r>
      <w:r w:rsidR="00892D8B">
        <w:t>alent X Investment = Strength</w:t>
      </w:r>
      <w:bookmarkEnd w:id="6"/>
    </w:p>
    <w:p w14:paraId="499750D9" w14:textId="5F111AB3" w:rsidR="00892D8B" w:rsidRDefault="00892D8B" w:rsidP="00892D8B"/>
    <w:p w14:paraId="2E3A2BC1" w14:textId="471BCF03" w:rsidR="00596C26" w:rsidRDefault="00596C26" w:rsidP="00892D8B">
      <w:r>
        <w:t>Your Notes:</w:t>
      </w:r>
    </w:p>
    <w:p w14:paraId="14EC60BF" w14:textId="585A1C45" w:rsidR="00AB7972" w:rsidRDefault="00B937AA" w:rsidP="00892D8B">
      <w:r>
        <w:rPr>
          <w:noProof/>
        </w:rPr>
        <mc:AlternateContent>
          <mc:Choice Requires="wps">
            <w:drawing>
              <wp:anchor distT="0" distB="0" distL="114300" distR="114300" simplePos="0" relativeHeight="251697152" behindDoc="0" locked="0" layoutInCell="1" allowOverlap="1" wp14:anchorId="13FB721D" wp14:editId="205FB5B3">
                <wp:simplePos x="0" y="0"/>
                <wp:positionH relativeFrom="margin">
                  <wp:align>left</wp:align>
                </wp:positionH>
                <wp:positionV relativeFrom="paragraph">
                  <wp:posOffset>29210</wp:posOffset>
                </wp:positionV>
                <wp:extent cx="6496050" cy="46863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6496050" cy="4686300"/>
                        </a:xfrm>
                        <a:prstGeom prst="rect">
                          <a:avLst/>
                        </a:prstGeom>
                        <a:solidFill>
                          <a:schemeClr val="lt1"/>
                        </a:solidFill>
                        <a:ln w="6350">
                          <a:solidFill>
                            <a:prstClr val="black"/>
                          </a:solidFill>
                        </a:ln>
                      </wps:spPr>
                      <wps:txbx>
                        <w:txbxContent>
                          <w:p w14:paraId="333FF584" w14:textId="77777777" w:rsidR="00B937AA" w:rsidRDefault="00B937AA">
                            <w:permStart w:id="718821786" w:edGrp="everyone"/>
                            <w:permEnd w:id="7188217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B721D" id="Text Box 15" o:spid="_x0000_s1031" type="#_x0000_t202" style="position:absolute;margin-left:0;margin-top:2.3pt;width:511.5pt;height:369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" fillcolor="white [3201]" strokeweight=".5pt">
                <v:textbox>
                  <w:txbxContent>
                    <w:p w14:paraId="333FF584" w14:textId="77777777" w:rsidR="00B937AA" w:rsidRDefault="00B937AA">
                      <w:permStart w:id="718821786" w:edGrp="everyone"/>
                      <w:permEnd w:id="718821786"/>
                    </w:p>
                  </w:txbxContent>
                </v:textbox>
                <w10:wrap anchorx="margin"/>
              </v:shape>
            </w:pict>
          </mc:Fallback>
        </mc:AlternateContent>
      </w:r>
    </w:p>
    <w:p w14:paraId="53C90D03" w14:textId="5FEB3785" w:rsidR="00892D8B" w:rsidRDefault="00892D8B" w:rsidP="00892D8B"/>
    <w:p w14:paraId="5DBDC4CD" w14:textId="5433E45B" w:rsidR="00B937AA" w:rsidRDefault="00B937AA" w:rsidP="00892D8B"/>
    <w:p w14:paraId="65CC68DF" w14:textId="0754C10E" w:rsidR="00B937AA" w:rsidRDefault="00B937AA" w:rsidP="00892D8B"/>
    <w:p w14:paraId="597EFA6B" w14:textId="63E2C92F" w:rsidR="00B937AA" w:rsidRDefault="00B937AA" w:rsidP="00892D8B"/>
    <w:p w14:paraId="0E4CF707" w14:textId="397570A8" w:rsidR="00B937AA" w:rsidRDefault="00B937AA" w:rsidP="00892D8B"/>
    <w:p w14:paraId="696FA64F" w14:textId="0125C926" w:rsidR="00B937AA" w:rsidRDefault="00B937AA" w:rsidP="00892D8B"/>
    <w:p w14:paraId="21A26736" w14:textId="5539F2E1" w:rsidR="00B937AA" w:rsidRDefault="00B937AA" w:rsidP="00892D8B"/>
    <w:p w14:paraId="2B277B81" w14:textId="751F5253" w:rsidR="00B937AA" w:rsidRDefault="00B937AA" w:rsidP="00892D8B"/>
    <w:p w14:paraId="4DA62047" w14:textId="078DDADC" w:rsidR="00B937AA" w:rsidRDefault="00B937AA" w:rsidP="00892D8B"/>
    <w:p w14:paraId="6811DB99" w14:textId="4768B9BA" w:rsidR="00B937AA" w:rsidRDefault="00B937AA" w:rsidP="00892D8B"/>
    <w:p w14:paraId="17A9E81E" w14:textId="66419AB1" w:rsidR="00B937AA" w:rsidRDefault="00B937AA" w:rsidP="00892D8B"/>
    <w:p w14:paraId="7DD8664B" w14:textId="26721CCB" w:rsidR="00B937AA" w:rsidRDefault="00B937AA" w:rsidP="00892D8B"/>
    <w:p w14:paraId="02C7721D" w14:textId="61C70998" w:rsidR="00B937AA" w:rsidRDefault="00B937AA" w:rsidP="00892D8B"/>
    <w:p w14:paraId="2BC7E742" w14:textId="63F27523" w:rsidR="00B937AA" w:rsidRDefault="00B937AA" w:rsidP="00892D8B"/>
    <w:p w14:paraId="67849FD9" w14:textId="40CF7C68" w:rsidR="00B937AA" w:rsidRDefault="00B937AA" w:rsidP="00892D8B"/>
    <w:p w14:paraId="72E4789F" w14:textId="695E1556" w:rsidR="00B937AA" w:rsidRDefault="00B937AA" w:rsidP="00892D8B"/>
    <w:p w14:paraId="59656187" w14:textId="65ADE356" w:rsidR="00B937AA" w:rsidRDefault="00B937AA" w:rsidP="00892D8B"/>
    <w:p w14:paraId="5AF743D1" w14:textId="77777777" w:rsidR="00B937AA" w:rsidRPr="00892D8B" w:rsidRDefault="00B937AA" w:rsidP="00892D8B"/>
    <w:p w14:paraId="63311B4A" w14:textId="53437445" w:rsidR="00A06163" w:rsidRPr="00B937AA" w:rsidRDefault="007B2394" w:rsidP="00BE74AD">
      <w:pPr>
        <w:pStyle w:val="Heading2"/>
      </w:pPr>
      <w:bookmarkStart w:id="7" w:name="_Toc79147216"/>
      <w:r w:rsidRPr="00B937AA">
        <w:lastRenderedPageBreak/>
        <w:t>People Who Focus on Using Their Strengths</w:t>
      </w:r>
      <w:bookmarkEnd w:id="7"/>
    </w:p>
    <w:p w14:paraId="6DF0CABC" w14:textId="1713B12D" w:rsidR="00A06163" w:rsidRDefault="007B2394" w:rsidP="00A06163">
      <w:pPr>
        <w:keepNext/>
      </w:pPr>
      <w:r>
        <w:rPr>
          <w:noProof/>
        </w:rPr>
        <mc:AlternateContent>
          <mc:Choice Requires="wps">
            <w:drawing>
              <wp:anchor distT="0" distB="0" distL="114300" distR="114300" simplePos="0" relativeHeight="251691008" behindDoc="0" locked="0" layoutInCell="1" allowOverlap="1" wp14:anchorId="5AFFFF68" wp14:editId="2444C33F">
                <wp:simplePos x="0" y="0"/>
                <wp:positionH relativeFrom="column">
                  <wp:posOffset>1466850</wp:posOffset>
                </wp:positionH>
                <wp:positionV relativeFrom="paragraph">
                  <wp:posOffset>352425</wp:posOffset>
                </wp:positionV>
                <wp:extent cx="2914650" cy="4476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914650" cy="447675"/>
                        </a:xfrm>
                        <a:prstGeom prst="rect">
                          <a:avLst/>
                        </a:prstGeom>
                        <a:solidFill>
                          <a:schemeClr val="lt1"/>
                        </a:solidFill>
                        <a:ln w="6350">
                          <a:solidFill>
                            <a:prstClr val="black"/>
                          </a:solidFill>
                        </a:ln>
                      </wps:spPr>
                      <wps:txbx>
                        <w:txbxContent>
                          <w:p w14:paraId="64B2FBB4" w14:textId="01BF2C7D" w:rsidR="007B2394" w:rsidRPr="007B2394" w:rsidRDefault="007B2394">
                            <w:pPr>
                              <w:rPr>
                                <w:b/>
                                <w:bCs/>
                              </w:rPr>
                            </w:pPr>
                            <w:r w:rsidRPr="007B2394">
                              <w:rPr>
                                <w:b/>
                                <w:bCs/>
                              </w:rPr>
                              <w:t xml:space="preserve">are </w:t>
                            </w:r>
                            <w:r w:rsidRPr="007B2394">
                              <w:rPr>
                                <w:b/>
                                <w:bCs/>
                                <w:color w:val="B59542" w:themeColor="accent1" w:themeShade="BF"/>
                              </w:rPr>
                              <w:t xml:space="preserve">three TIMES </w:t>
                            </w:r>
                            <w:r w:rsidRPr="007B2394">
                              <w:rPr>
                                <w:b/>
                                <w:bCs/>
                              </w:rPr>
                              <w:t>as likely to report having an excellent quality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FFFF68" id="Text Box 9" o:spid="_x0000_s1032" type="#_x0000_t202" style="position:absolute;margin-left:115.5pt;margin-top:27.75pt;width:229.5pt;height:35.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" fillcolor="white [3201]" strokeweight=".5pt">
                <v:textbox>
                  <w:txbxContent>
                    <w:p w14:paraId="64B2FBB4" w14:textId="01BF2C7D" w:rsidR="007B2394" w:rsidRPr="007B2394" w:rsidRDefault="007B2394">
                      <w:pPr>
                        <w:rPr>
                          <w:b/>
                          <w:bCs/>
                        </w:rPr>
                      </w:pPr>
                      <w:r w:rsidRPr="007B2394">
                        <w:rPr>
                          <w:b/>
                          <w:bCs/>
                        </w:rPr>
                        <w:t xml:space="preserve">are </w:t>
                      </w:r>
                      <w:r w:rsidRPr="007B2394">
                        <w:rPr>
                          <w:b/>
                          <w:bCs/>
                          <w:color w:val="B59542" w:themeColor="accent1" w:themeShade="BF"/>
                        </w:rPr>
                        <w:t xml:space="preserve">three TIMES </w:t>
                      </w:r>
                      <w:r w:rsidRPr="007B2394">
                        <w:rPr>
                          <w:b/>
                          <w:bCs/>
                        </w:rPr>
                        <w:t>as likely to report having an excellent quality of life</w:t>
                      </w:r>
                    </w:p>
                  </w:txbxContent>
                </v:textbox>
              </v:shape>
            </w:pict>
          </mc:Fallback>
        </mc:AlternateContent>
      </w:r>
      <w:r>
        <w:t> </w:t>
      </w:r>
      <w:r>
        <w:rPr>
          <w:noProof/>
        </w:rPr>
        <w:drawing>
          <wp:inline distT="0" distB="0" distL="0" distR="0" wp14:anchorId="056F85CB" wp14:editId="620FB73A">
            <wp:extent cx="1266825" cy="962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962025"/>
                    </a:xfrm>
                    <a:prstGeom prst="rect">
                      <a:avLst/>
                    </a:prstGeom>
                    <a:noFill/>
                    <a:ln>
                      <a:noFill/>
                    </a:ln>
                  </pic:spPr>
                </pic:pic>
              </a:graphicData>
            </a:graphic>
          </wp:inline>
        </w:drawing>
      </w:r>
    </w:p>
    <w:p w14:paraId="5B570F67" w14:textId="6C2192FE" w:rsidR="00B937AA" w:rsidRDefault="007B2394" w:rsidP="00B937AA">
      <w:r>
        <w:rPr>
          <w:noProof/>
        </w:rPr>
        <mc:AlternateContent>
          <mc:Choice Requires="wps">
            <w:drawing>
              <wp:anchor distT="0" distB="0" distL="114300" distR="114300" simplePos="0" relativeHeight="251692032" behindDoc="0" locked="0" layoutInCell="1" allowOverlap="1" wp14:anchorId="3CB536D7" wp14:editId="75695794">
                <wp:simplePos x="0" y="0"/>
                <wp:positionH relativeFrom="column">
                  <wp:posOffset>2143125</wp:posOffset>
                </wp:positionH>
                <wp:positionV relativeFrom="paragraph">
                  <wp:posOffset>377190</wp:posOffset>
                </wp:positionV>
                <wp:extent cx="2105025" cy="4953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2105025" cy="495300"/>
                        </a:xfrm>
                        <a:prstGeom prst="rect">
                          <a:avLst/>
                        </a:prstGeom>
                        <a:solidFill>
                          <a:schemeClr val="lt1"/>
                        </a:solidFill>
                        <a:ln w="6350">
                          <a:solidFill>
                            <a:prstClr val="black"/>
                          </a:solidFill>
                        </a:ln>
                      </wps:spPr>
                      <wps:txbx>
                        <w:txbxContent>
                          <w:p w14:paraId="4FD276A5" w14:textId="220EA27E" w:rsidR="007B2394" w:rsidRPr="007B2394" w:rsidRDefault="007B2394">
                            <w:pPr>
                              <w:rPr>
                                <w:b/>
                                <w:bCs/>
                              </w:rPr>
                            </w:pPr>
                            <w:r w:rsidRPr="007B2394">
                              <w:rPr>
                                <w:b/>
                                <w:bCs/>
                              </w:rPr>
                              <w:t xml:space="preserve">Are </w:t>
                            </w:r>
                            <w:r w:rsidRPr="007B2394">
                              <w:rPr>
                                <w:b/>
                                <w:bCs/>
                                <w:color w:val="B59542" w:themeColor="accent1" w:themeShade="BF"/>
                              </w:rPr>
                              <w:t xml:space="preserve">six TIMES </w:t>
                            </w:r>
                            <w:r w:rsidRPr="007B2394">
                              <w:rPr>
                                <w:b/>
                                <w:bCs/>
                              </w:rPr>
                              <w:t>as likely to be engaged in their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536D7" id="Text Box 11" o:spid="_x0000_s1033" type="#_x0000_t202" style="position:absolute;margin-left:168.75pt;margin-top:29.7pt;width:165.75pt;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" fillcolor="white [3201]" strokeweight=".5pt">
                <v:textbox>
                  <w:txbxContent>
                    <w:p w14:paraId="4FD276A5" w14:textId="220EA27E" w:rsidR="007B2394" w:rsidRPr="007B2394" w:rsidRDefault="007B2394">
                      <w:pPr>
                        <w:rPr>
                          <w:b/>
                          <w:bCs/>
                        </w:rPr>
                      </w:pPr>
                      <w:r w:rsidRPr="007B2394">
                        <w:rPr>
                          <w:b/>
                          <w:bCs/>
                        </w:rPr>
                        <w:t xml:space="preserve">Are </w:t>
                      </w:r>
                      <w:r w:rsidRPr="007B2394">
                        <w:rPr>
                          <w:b/>
                          <w:bCs/>
                          <w:color w:val="B59542" w:themeColor="accent1" w:themeShade="BF"/>
                        </w:rPr>
                        <w:t xml:space="preserve">six TIMES </w:t>
                      </w:r>
                      <w:r w:rsidRPr="007B2394">
                        <w:rPr>
                          <w:b/>
                          <w:bCs/>
                        </w:rPr>
                        <w:t>as likely to be engaged in their jobs</w:t>
                      </w:r>
                    </w:p>
                  </w:txbxContent>
                </v:textbox>
              </v:shape>
            </w:pict>
          </mc:Fallback>
        </mc:AlternateContent>
      </w:r>
      <w:r>
        <w:rPr>
          <w:noProof/>
        </w:rPr>
        <w:drawing>
          <wp:inline distT="0" distB="0" distL="0" distR="0" wp14:anchorId="715A76DB" wp14:editId="03CCA83A">
            <wp:extent cx="2066925" cy="1133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1133475"/>
                    </a:xfrm>
                    <a:prstGeom prst="rect">
                      <a:avLst/>
                    </a:prstGeom>
                    <a:noFill/>
                    <a:ln>
                      <a:noFill/>
                    </a:ln>
                  </pic:spPr>
                </pic:pic>
              </a:graphicData>
            </a:graphic>
          </wp:inline>
        </w:drawing>
      </w:r>
    </w:p>
    <w:p w14:paraId="2A710C1B" w14:textId="560CB40C" w:rsidR="007B2394" w:rsidRDefault="00596C26" w:rsidP="00596C26">
      <w:r>
        <w:t xml:space="preserve">Your Notes: </w:t>
      </w:r>
    </w:p>
    <w:p w14:paraId="6503478E" w14:textId="58A20957" w:rsidR="007B2394" w:rsidRDefault="00596C26" w:rsidP="00A06163">
      <w:pPr>
        <w:keepNext/>
      </w:pPr>
      <w:r>
        <w:rPr>
          <w:noProof/>
        </w:rPr>
        <mc:AlternateContent>
          <mc:Choice Requires="wps">
            <w:drawing>
              <wp:anchor distT="0" distB="0" distL="114300" distR="114300" simplePos="0" relativeHeight="251693056" behindDoc="0" locked="0" layoutInCell="1" allowOverlap="1" wp14:anchorId="739A88AD" wp14:editId="2AF0DF8B">
                <wp:simplePos x="0" y="0"/>
                <wp:positionH relativeFrom="margin">
                  <wp:align>left</wp:align>
                </wp:positionH>
                <wp:positionV relativeFrom="paragraph">
                  <wp:posOffset>27305</wp:posOffset>
                </wp:positionV>
                <wp:extent cx="6600825" cy="2495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6600825" cy="2495550"/>
                        </a:xfrm>
                        <a:prstGeom prst="rect">
                          <a:avLst/>
                        </a:prstGeom>
                        <a:solidFill>
                          <a:schemeClr val="lt1"/>
                        </a:solidFill>
                        <a:ln w="6350">
                          <a:solidFill>
                            <a:prstClr val="black"/>
                          </a:solidFill>
                        </a:ln>
                      </wps:spPr>
                      <wps:txbx>
                        <w:txbxContent>
                          <w:p w14:paraId="26D01089" w14:textId="77777777" w:rsidR="007B2394" w:rsidRDefault="007B2394">
                            <w:permStart w:id="1136544193" w:edGrp="everyone"/>
                            <w:permEnd w:id="113654419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A88AD" id="Text Box 12" o:spid="_x0000_s1034" type="#_x0000_t202" style="position:absolute;margin-left:0;margin-top:2.15pt;width:519.75pt;height:196.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" fillcolor="white [3201]" strokeweight=".5pt">
                <v:textbox>
                  <w:txbxContent>
                    <w:p w14:paraId="26D01089" w14:textId="77777777" w:rsidR="007B2394" w:rsidRDefault="007B2394">
                      <w:permStart w:id="1136544193" w:edGrp="everyone"/>
                      <w:permEnd w:id="1136544193"/>
                    </w:p>
                  </w:txbxContent>
                </v:textbox>
                <w10:wrap anchorx="margin"/>
              </v:shape>
            </w:pict>
          </mc:Fallback>
        </mc:AlternateContent>
      </w:r>
    </w:p>
    <w:p w14:paraId="1DE0ED83" w14:textId="77777777" w:rsidR="007B2394" w:rsidRDefault="007B2394" w:rsidP="00A06163">
      <w:pPr>
        <w:keepNext/>
      </w:pPr>
    </w:p>
    <w:p w14:paraId="68A26476" w14:textId="77777777" w:rsidR="007B2394" w:rsidRDefault="007B2394" w:rsidP="00B937AA">
      <w:pPr>
        <w:pStyle w:val="Heading2"/>
      </w:pPr>
    </w:p>
    <w:p w14:paraId="283655B9" w14:textId="673C3B6E" w:rsidR="007B2394" w:rsidRDefault="007B2394" w:rsidP="00B937AA">
      <w:pPr>
        <w:pStyle w:val="Heading2"/>
      </w:pPr>
    </w:p>
    <w:p w14:paraId="0CC0DFDA" w14:textId="5E586F75" w:rsidR="007B2394" w:rsidRDefault="007B2394" w:rsidP="007B2394"/>
    <w:p w14:paraId="01B8BD5D" w14:textId="274554CE" w:rsidR="007B2394" w:rsidRDefault="007B2394" w:rsidP="007B2394"/>
    <w:p w14:paraId="29D32946" w14:textId="24E32305" w:rsidR="007B2394" w:rsidRDefault="007B2394" w:rsidP="007B2394"/>
    <w:p w14:paraId="38C34052" w14:textId="35876AE6" w:rsidR="007B2394" w:rsidRDefault="007B2394" w:rsidP="007B2394"/>
    <w:p w14:paraId="271CBC9E" w14:textId="147CC2AE" w:rsidR="007B2394" w:rsidRDefault="007B2394" w:rsidP="007B2394"/>
    <w:p w14:paraId="1145596B" w14:textId="2C8406EF" w:rsidR="007B2394" w:rsidRDefault="007B2394" w:rsidP="007B2394"/>
    <w:p w14:paraId="600AC6FB" w14:textId="77777777" w:rsidR="007B2394" w:rsidRPr="007B2394" w:rsidRDefault="007B2394" w:rsidP="007B2394"/>
    <w:p w14:paraId="11694EA3" w14:textId="77777777" w:rsidR="009926E6" w:rsidRDefault="009926E6" w:rsidP="003E2F9E">
      <w:pPr>
        <w:rPr>
          <w:i/>
          <w:iCs/>
        </w:rPr>
      </w:pPr>
    </w:p>
    <w:p w14:paraId="0D592B06" w14:textId="58F02FDE" w:rsidR="008F2403" w:rsidRPr="003E2F9E" w:rsidRDefault="008F2403" w:rsidP="003E2F9E">
      <w:pPr>
        <w:rPr>
          <w:i/>
          <w:iCs/>
        </w:rPr>
      </w:pPr>
      <w:r w:rsidRPr="003E2F9E">
        <w:rPr>
          <w:i/>
          <w:iCs/>
        </w:rPr>
        <w:t>“</w:t>
      </w:r>
      <w:r w:rsidR="00B937AA" w:rsidRPr="003E2F9E">
        <w:rPr>
          <w:i/>
          <w:iCs/>
        </w:rPr>
        <w:t xml:space="preserve">A </w:t>
      </w:r>
      <w:r w:rsidRPr="003E2F9E">
        <w:rPr>
          <w:i/>
          <w:iCs/>
        </w:rPr>
        <w:t>leader needs to know his strengths as a carpenter knows his tools, or as a physician knows the instruments at her disposal. What great leaders have in common is that each truly knows his or her strengths – and can call on the right strengths at the right time. This explains why there is no definitive list of characteristics that describes all leaders.”</w:t>
      </w:r>
    </w:p>
    <w:p w14:paraId="5B5CF65F" w14:textId="3280F3EE" w:rsidR="008F2403" w:rsidRPr="003E2F9E" w:rsidRDefault="008F2403" w:rsidP="003E2F9E">
      <w:pPr>
        <w:rPr>
          <w:i/>
          <w:iCs/>
        </w:rPr>
      </w:pPr>
      <w:r w:rsidRPr="003E2F9E">
        <w:rPr>
          <w:i/>
          <w:iCs/>
        </w:rPr>
        <w:tab/>
      </w:r>
      <w:r w:rsidRPr="003E2F9E">
        <w:rPr>
          <w:i/>
          <w:iCs/>
        </w:rPr>
        <w:tab/>
      </w:r>
      <w:r w:rsidRPr="003E2F9E">
        <w:rPr>
          <w:i/>
          <w:iCs/>
        </w:rPr>
        <w:tab/>
      </w:r>
      <w:r w:rsidRPr="003E2F9E">
        <w:rPr>
          <w:i/>
          <w:iCs/>
        </w:rPr>
        <w:tab/>
      </w:r>
      <w:r w:rsidRPr="003E2F9E">
        <w:rPr>
          <w:i/>
          <w:iCs/>
        </w:rPr>
        <w:tab/>
      </w:r>
      <w:r w:rsidRPr="003E2F9E">
        <w:rPr>
          <w:i/>
          <w:iCs/>
        </w:rPr>
        <w:tab/>
      </w:r>
      <w:r w:rsidRPr="003E2F9E">
        <w:rPr>
          <w:i/>
          <w:iCs/>
        </w:rPr>
        <w:tab/>
      </w:r>
      <w:r w:rsidRPr="003E2F9E">
        <w:rPr>
          <w:i/>
          <w:iCs/>
        </w:rPr>
        <w:tab/>
      </w:r>
      <w:r w:rsidRPr="003E2F9E">
        <w:rPr>
          <w:i/>
          <w:iCs/>
        </w:rPr>
        <w:tab/>
        <w:t>~Donald O. Clifton, Ph.D.</w:t>
      </w:r>
    </w:p>
    <w:p w14:paraId="181ACEAD" w14:textId="19DDC05D" w:rsidR="008F2403" w:rsidRPr="003E2F9E" w:rsidRDefault="008F2403" w:rsidP="003E2F9E">
      <w:pPr>
        <w:rPr>
          <w:i/>
          <w:iCs/>
        </w:rPr>
      </w:pPr>
      <w:r w:rsidRPr="003E2F9E">
        <w:rPr>
          <w:i/>
          <w:iCs/>
        </w:rPr>
        <w:tab/>
      </w:r>
      <w:r w:rsidRPr="003E2F9E">
        <w:rPr>
          <w:i/>
          <w:iCs/>
        </w:rPr>
        <w:tab/>
      </w:r>
      <w:r w:rsidRPr="003E2F9E">
        <w:rPr>
          <w:i/>
          <w:iCs/>
        </w:rPr>
        <w:tab/>
      </w:r>
      <w:r w:rsidRPr="003E2F9E">
        <w:rPr>
          <w:i/>
          <w:iCs/>
        </w:rPr>
        <w:tab/>
      </w:r>
      <w:r w:rsidRPr="003E2F9E">
        <w:rPr>
          <w:i/>
          <w:iCs/>
        </w:rPr>
        <w:tab/>
      </w:r>
      <w:r w:rsidRPr="003E2F9E">
        <w:rPr>
          <w:i/>
          <w:iCs/>
        </w:rPr>
        <w:tab/>
      </w:r>
      <w:r w:rsidRPr="003E2F9E">
        <w:rPr>
          <w:i/>
          <w:iCs/>
        </w:rPr>
        <w:tab/>
      </w:r>
      <w:r w:rsidRPr="003E2F9E">
        <w:rPr>
          <w:i/>
          <w:iCs/>
        </w:rPr>
        <w:tab/>
      </w:r>
      <w:r w:rsidRPr="003E2F9E">
        <w:rPr>
          <w:i/>
          <w:iCs/>
        </w:rPr>
        <w:tab/>
      </w:r>
      <w:r w:rsidRPr="003E2F9E">
        <w:rPr>
          <w:i/>
          <w:iCs/>
        </w:rPr>
        <w:tab/>
        <w:t>2003 Interview Quote</w:t>
      </w:r>
    </w:p>
    <w:p w14:paraId="7FBF2CD5" w14:textId="77777777" w:rsidR="00072553" w:rsidRPr="008F2403" w:rsidRDefault="00072553" w:rsidP="008F2403"/>
    <w:p w14:paraId="18355A12" w14:textId="68B25965" w:rsidR="00B937AA" w:rsidRDefault="008F2403" w:rsidP="00BE74AD">
      <w:pPr>
        <w:pStyle w:val="Heading2"/>
      </w:pPr>
      <w:bookmarkStart w:id="8" w:name="_Toc79147217"/>
      <w:r>
        <w:lastRenderedPageBreak/>
        <w:t>“The Well-Rounded Myth”</w:t>
      </w:r>
      <w:bookmarkEnd w:id="8"/>
    </w:p>
    <w:p w14:paraId="1D1C768C" w14:textId="67FCA030" w:rsidR="00596C26" w:rsidRDefault="00596C26" w:rsidP="00596C26"/>
    <w:p w14:paraId="13CCF60B" w14:textId="77777777" w:rsidR="00596C26" w:rsidRDefault="00596C26" w:rsidP="008F2403">
      <w:r>
        <w:t xml:space="preserve">Your Notes: </w:t>
      </w:r>
    </w:p>
    <w:p w14:paraId="0CEEB7C2" w14:textId="5E8AF459" w:rsidR="008F2403" w:rsidRDefault="008F2403" w:rsidP="008F2403">
      <w:r>
        <w:rPr>
          <w:noProof/>
        </w:rPr>
        <mc:AlternateContent>
          <mc:Choice Requires="wps">
            <w:drawing>
              <wp:anchor distT="0" distB="0" distL="114300" distR="114300" simplePos="0" relativeHeight="251698176" behindDoc="0" locked="0" layoutInCell="1" allowOverlap="1" wp14:anchorId="02CAF354" wp14:editId="0C0FC6D3">
                <wp:simplePos x="0" y="0"/>
                <wp:positionH relativeFrom="margin">
                  <wp:align>left</wp:align>
                </wp:positionH>
                <wp:positionV relativeFrom="paragraph">
                  <wp:posOffset>21590</wp:posOffset>
                </wp:positionV>
                <wp:extent cx="6553200" cy="29908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6553200" cy="2990850"/>
                        </a:xfrm>
                        <a:prstGeom prst="rect">
                          <a:avLst/>
                        </a:prstGeom>
                        <a:solidFill>
                          <a:schemeClr val="lt1"/>
                        </a:solidFill>
                        <a:ln w="6350">
                          <a:solidFill>
                            <a:prstClr val="black"/>
                          </a:solidFill>
                        </a:ln>
                      </wps:spPr>
                      <wps:txbx>
                        <w:txbxContent>
                          <w:p w14:paraId="052F5206" w14:textId="77777777" w:rsidR="008F2403" w:rsidRDefault="008F2403">
                            <w:permStart w:id="1072629331" w:edGrp="everyone"/>
                            <w:permEnd w:id="10726293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AF354" id="Text Box 17" o:spid="_x0000_s1035" type="#_x0000_t202" style="position:absolute;margin-left:0;margin-top:1.7pt;width:516pt;height:235.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" fillcolor="white [3201]" strokeweight=".5pt">
                <v:textbox>
                  <w:txbxContent>
                    <w:p w14:paraId="052F5206" w14:textId="77777777" w:rsidR="008F2403" w:rsidRDefault="008F2403">
                      <w:permStart w:id="1072629331" w:edGrp="everyone"/>
                      <w:permEnd w:id="1072629331"/>
                    </w:p>
                  </w:txbxContent>
                </v:textbox>
                <w10:wrap anchorx="margin"/>
              </v:shape>
            </w:pict>
          </mc:Fallback>
        </mc:AlternateContent>
      </w:r>
    </w:p>
    <w:p w14:paraId="191F0E15" w14:textId="77777777" w:rsidR="008F2403" w:rsidRPr="008F2403" w:rsidRDefault="008F2403" w:rsidP="008F2403"/>
    <w:p w14:paraId="454CF58C" w14:textId="77B7A6DC" w:rsidR="00B937AA" w:rsidRDefault="00B937AA" w:rsidP="00B937AA">
      <w:pPr>
        <w:pStyle w:val="Heading2"/>
      </w:pPr>
    </w:p>
    <w:p w14:paraId="5B894047" w14:textId="3B73D576" w:rsidR="008F2403" w:rsidRDefault="008F2403" w:rsidP="008F2403"/>
    <w:p w14:paraId="65D0D865" w14:textId="180A944E" w:rsidR="008F2403" w:rsidRDefault="008F2403" w:rsidP="008F2403"/>
    <w:p w14:paraId="68E8203E" w14:textId="2C29D54C" w:rsidR="008F2403" w:rsidRDefault="008F2403" w:rsidP="008F2403"/>
    <w:p w14:paraId="5BE8983A" w14:textId="0524DE30" w:rsidR="008F2403" w:rsidRDefault="008F2403" w:rsidP="008F2403"/>
    <w:p w14:paraId="726C873D" w14:textId="488D2B04" w:rsidR="008F2403" w:rsidRDefault="008F2403" w:rsidP="008F2403"/>
    <w:p w14:paraId="6AB81C08" w14:textId="3418481B" w:rsidR="008F2403" w:rsidRDefault="008F2403" w:rsidP="008F2403"/>
    <w:p w14:paraId="22930E8D" w14:textId="77777777" w:rsidR="008F2403" w:rsidRPr="008F2403" w:rsidRDefault="008F2403" w:rsidP="008F2403"/>
    <w:p w14:paraId="6BF5A6D1" w14:textId="77777777" w:rsidR="008F2403" w:rsidRDefault="008F2403" w:rsidP="00B937AA">
      <w:pPr>
        <w:pStyle w:val="Heading2"/>
      </w:pPr>
    </w:p>
    <w:p w14:paraId="058E9D4B" w14:textId="77777777" w:rsidR="008F2403" w:rsidRDefault="008F2403" w:rsidP="00B937AA">
      <w:pPr>
        <w:pStyle w:val="Heading2"/>
      </w:pPr>
    </w:p>
    <w:p w14:paraId="7B8FA1B9" w14:textId="77777777" w:rsidR="008F2403" w:rsidRDefault="008F2403" w:rsidP="00B937AA">
      <w:pPr>
        <w:pStyle w:val="Heading2"/>
      </w:pPr>
    </w:p>
    <w:p w14:paraId="2E11EDB9" w14:textId="51F0EA3E" w:rsidR="008F2403" w:rsidRDefault="008F2403" w:rsidP="00BE74AD">
      <w:pPr>
        <w:pStyle w:val="Heading2"/>
      </w:pPr>
      <w:bookmarkStart w:id="9" w:name="_Toc79147218"/>
      <w:r>
        <w:t>Your Leadership Strengths</w:t>
      </w:r>
      <w:bookmarkEnd w:id="9"/>
    </w:p>
    <w:p w14:paraId="6E356C5D" w14:textId="77777777" w:rsidR="008F2403" w:rsidRPr="008F2403" w:rsidRDefault="008F2403" w:rsidP="008F2403">
      <w:pPr>
        <w:rPr>
          <w:rFonts w:eastAsia="Times New Roman"/>
          <w:sz w:val="15"/>
          <w:szCs w:val="15"/>
        </w:rPr>
      </w:pPr>
      <w:r w:rsidRPr="008F2403">
        <w:rPr>
          <w:rFonts w:eastAsia="Times New Roman"/>
        </w:rPr>
        <w:t>Goal of this report:​</w:t>
      </w:r>
    </w:p>
    <w:p w14:paraId="128B16B6" w14:textId="77777777" w:rsidR="008F2403" w:rsidRPr="008F2403" w:rsidRDefault="008F2403" w:rsidP="008F2403">
      <w:pPr>
        <w:pStyle w:val="BulletLists"/>
        <w:rPr>
          <w:rFonts w:eastAsia="Times New Roman"/>
          <w:sz w:val="15"/>
          <w:szCs w:val="15"/>
        </w:rPr>
      </w:pPr>
      <w:r w:rsidRPr="008F2403">
        <w:rPr>
          <w:rFonts w:eastAsia="Times New Roman"/>
        </w:rPr>
        <w:t>Learn about your most powerful strengths​</w:t>
      </w:r>
    </w:p>
    <w:p w14:paraId="7CF2FF62" w14:textId="77777777" w:rsidR="008F2403" w:rsidRPr="008F2403" w:rsidRDefault="008F2403" w:rsidP="008F2403">
      <w:pPr>
        <w:pStyle w:val="BulletLists"/>
        <w:rPr>
          <w:rFonts w:eastAsia="Times New Roman"/>
          <w:sz w:val="15"/>
          <w:szCs w:val="15"/>
        </w:rPr>
      </w:pPr>
      <w:r w:rsidRPr="008F2403">
        <w:rPr>
          <w:rFonts w:eastAsia="Times New Roman"/>
        </w:rPr>
        <w:t>Understand what you do naturally as a leader​</w:t>
      </w:r>
    </w:p>
    <w:p w14:paraId="113C4672" w14:textId="77777777" w:rsidR="008F2403" w:rsidRPr="008F2403" w:rsidRDefault="008F2403" w:rsidP="008F2403">
      <w:pPr>
        <w:pStyle w:val="BulletLists"/>
        <w:rPr>
          <w:rFonts w:eastAsia="Times New Roman"/>
          <w:sz w:val="15"/>
          <w:szCs w:val="15"/>
        </w:rPr>
      </w:pPr>
      <w:r w:rsidRPr="008F2403">
        <w:rPr>
          <w:rFonts w:eastAsia="Times New Roman"/>
        </w:rPr>
        <w:t>Discover practical ways to apply them​</w:t>
      </w:r>
    </w:p>
    <w:p w14:paraId="50672FFF" w14:textId="781D8ACC" w:rsidR="008F2403" w:rsidRPr="008F2403" w:rsidRDefault="008F2403" w:rsidP="008F2403">
      <w:pPr>
        <w:pStyle w:val="BulletLists"/>
        <w:rPr>
          <w:rFonts w:eastAsia="Times New Roman"/>
          <w:sz w:val="15"/>
          <w:szCs w:val="15"/>
        </w:rPr>
      </w:pPr>
      <w:r w:rsidRPr="008F2403">
        <w:rPr>
          <w:rFonts w:eastAsia="Times New Roman"/>
        </w:rPr>
        <w:t>Use them to become a better leader​</w:t>
      </w:r>
    </w:p>
    <w:p w14:paraId="36266283" w14:textId="24ADA720" w:rsidR="008F2403" w:rsidRDefault="00596C26" w:rsidP="00596C26">
      <w:r>
        <w:t>Your Notes:</w:t>
      </w:r>
    </w:p>
    <w:p w14:paraId="3A49C5FF" w14:textId="2062B2F7" w:rsidR="008F2403" w:rsidRDefault="00BE74AD" w:rsidP="008F2403">
      <w:r>
        <w:rPr>
          <w:noProof/>
        </w:rPr>
        <mc:AlternateContent>
          <mc:Choice Requires="wps">
            <w:drawing>
              <wp:anchor distT="0" distB="0" distL="114300" distR="114300" simplePos="0" relativeHeight="251699200" behindDoc="0" locked="0" layoutInCell="1" allowOverlap="1" wp14:anchorId="4323A279" wp14:editId="41D9282D">
                <wp:simplePos x="0" y="0"/>
                <wp:positionH relativeFrom="margin">
                  <wp:posOffset>55659</wp:posOffset>
                </wp:positionH>
                <wp:positionV relativeFrom="paragraph">
                  <wp:posOffset>61926</wp:posOffset>
                </wp:positionV>
                <wp:extent cx="6553200" cy="15906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6553200" cy="1590675"/>
                        </a:xfrm>
                        <a:prstGeom prst="rect">
                          <a:avLst/>
                        </a:prstGeom>
                        <a:solidFill>
                          <a:schemeClr val="lt1"/>
                        </a:solidFill>
                        <a:ln w="6350">
                          <a:solidFill>
                            <a:prstClr val="black"/>
                          </a:solidFill>
                        </a:ln>
                      </wps:spPr>
                      <wps:txbx>
                        <w:txbxContent>
                          <w:p w14:paraId="3C2D3CCD" w14:textId="44F39946" w:rsidR="008F2403" w:rsidRDefault="008F2403" w:rsidP="002936F0">
                            <w:pPr>
                              <w:pStyle w:val="Heading1"/>
                            </w:pPr>
                            <w:permStart w:id="1494312828" w:edGrp="everyone"/>
                            <w:permEnd w:id="1494312828"/>
                            <w: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3A279" id="Text Box 19" o:spid="_x0000_s1036" type="#_x0000_t202" style="position:absolute;margin-left:4.4pt;margin-top:4.9pt;width:516pt;height:125.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" fillcolor="white [3201]" strokeweight=".5pt">
                <v:textbox>
                  <w:txbxContent>
                    <w:p w14:paraId="3C2D3CCD" w14:textId="44F39946" w:rsidR="008F2403" w:rsidRDefault="008F2403" w:rsidP="002936F0">
                      <w:pPr>
                        <w:pStyle w:val="Heading1"/>
                      </w:pPr>
                      <w:permStart w:id="1494312828" w:edGrp="everyone"/>
                      <w:permEnd w:id="1494312828"/>
                      <w:r>
                        <w:t> </w:t>
                      </w:r>
                    </w:p>
                  </w:txbxContent>
                </v:textbox>
                <w10:wrap anchorx="margin"/>
              </v:shape>
            </w:pict>
          </mc:Fallback>
        </mc:AlternateContent>
      </w:r>
    </w:p>
    <w:p w14:paraId="4593E090" w14:textId="551ACBC1" w:rsidR="008F2403" w:rsidRDefault="008F2403" w:rsidP="008F2403"/>
    <w:p w14:paraId="000783FC" w14:textId="3B5EF7FF" w:rsidR="008F2403" w:rsidRDefault="008F2403" w:rsidP="008F2403"/>
    <w:p w14:paraId="455CB3E0" w14:textId="106D6F5F" w:rsidR="008F2403" w:rsidRDefault="008F2403" w:rsidP="008F2403"/>
    <w:p w14:paraId="51563E91" w14:textId="74AB1D36" w:rsidR="008F2403" w:rsidRDefault="008F2403" w:rsidP="008F2403"/>
    <w:p w14:paraId="638C86F8" w14:textId="2122B6BB" w:rsidR="008F2403" w:rsidRDefault="008F2403" w:rsidP="008F2403"/>
    <w:p w14:paraId="4DFFAA07" w14:textId="77777777" w:rsidR="00BE74AD" w:rsidRDefault="00BE74AD" w:rsidP="008F2403">
      <w:pPr>
        <w:pStyle w:val="Heading1"/>
      </w:pPr>
    </w:p>
    <w:p w14:paraId="4BC8E738" w14:textId="4AF47D62" w:rsidR="008F2403" w:rsidRDefault="00B30C04" w:rsidP="006B26CD">
      <w:pPr>
        <w:pStyle w:val="Heading3"/>
      </w:pPr>
      <w:bookmarkStart w:id="10" w:name="_Toc79147219"/>
      <w:r>
        <w:lastRenderedPageBreak/>
        <w:t>Breakout Room</w:t>
      </w:r>
      <w:r w:rsidR="002936F0">
        <w:t xml:space="preserve"> Exercise: Get to </w:t>
      </w:r>
      <w:r w:rsidR="003F7F0B">
        <w:t>K</w:t>
      </w:r>
      <w:r w:rsidR="002936F0">
        <w:t xml:space="preserve">now </w:t>
      </w:r>
      <w:r w:rsidR="003F7F0B">
        <w:t>Y</w:t>
      </w:r>
      <w:r w:rsidR="002936F0">
        <w:t xml:space="preserve">our </w:t>
      </w:r>
      <w:r w:rsidR="003F7F0B">
        <w:t>B</w:t>
      </w:r>
      <w:r w:rsidR="00772F09">
        <w:t xml:space="preserve">reakout </w:t>
      </w:r>
      <w:r w:rsidR="003F7F0B">
        <w:t>R</w:t>
      </w:r>
      <w:r w:rsidR="00772F09">
        <w:t>oo</w:t>
      </w:r>
      <w:r w:rsidR="0081300D">
        <w:t>m</w:t>
      </w:r>
      <w:bookmarkEnd w:id="10"/>
    </w:p>
    <w:p w14:paraId="085CA7A5" w14:textId="6A5D992A" w:rsidR="002936F0" w:rsidRDefault="002936F0" w:rsidP="002936F0">
      <w:pPr>
        <w:pStyle w:val="BulletLists"/>
        <w:numPr>
          <w:ilvl w:val="0"/>
          <w:numId w:val="0"/>
        </w:numPr>
        <w:rPr>
          <w:rFonts w:eastAsia="Times New Roman"/>
        </w:rPr>
      </w:pPr>
      <w:r w:rsidRPr="002936F0">
        <w:rPr>
          <w:rFonts w:eastAsia="Times New Roman"/>
        </w:rPr>
        <w:t xml:space="preserve">In your </w:t>
      </w:r>
      <w:r w:rsidR="005E475A">
        <w:rPr>
          <w:rFonts w:eastAsia="Times New Roman"/>
        </w:rPr>
        <w:t>breakout rooms</w:t>
      </w:r>
      <w:r w:rsidRPr="002936F0">
        <w:rPr>
          <w:rFonts w:eastAsia="Times New Roman"/>
        </w:rPr>
        <w:t>, discuss the following:​</w:t>
      </w:r>
    </w:p>
    <w:p w14:paraId="4906B460" w14:textId="77777777" w:rsidR="002936F0" w:rsidRPr="002936F0" w:rsidRDefault="002936F0" w:rsidP="002936F0">
      <w:pPr>
        <w:pStyle w:val="BulletLists"/>
        <w:numPr>
          <w:ilvl w:val="0"/>
          <w:numId w:val="0"/>
        </w:numPr>
        <w:rPr>
          <w:rFonts w:eastAsia="Times New Roman"/>
          <w:sz w:val="19"/>
          <w:szCs w:val="19"/>
        </w:rPr>
      </w:pPr>
    </w:p>
    <w:p w14:paraId="6598115F" w14:textId="77777777" w:rsidR="002936F0" w:rsidRPr="002936F0" w:rsidRDefault="002936F0" w:rsidP="002936F0">
      <w:pPr>
        <w:pStyle w:val="BulletLists"/>
        <w:rPr>
          <w:rFonts w:eastAsia="Times New Roman"/>
          <w:sz w:val="19"/>
          <w:szCs w:val="19"/>
        </w:rPr>
      </w:pPr>
      <w:r w:rsidRPr="002936F0">
        <w:rPr>
          <w:rFonts w:eastAsia="Times New Roman"/>
        </w:rPr>
        <w:t>Introduce yourself to your fellow team members​</w:t>
      </w:r>
    </w:p>
    <w:p w14:paraId="15DF5EB4" w14:textId="77777777" w:rsidR="002936F0" w:rsidRPr="002936F0" w:rsidRDefault="002936F0" w:rsidP="002936F0">
      <w:pPr>
        <w:pStyle w:val="BulletLists"/>
        <w:rPr>
          <w:rFonts w:eastAsia="Times New Roman"/>
          <w:sz w:val="19"/>
          <w:szCs w:val="19"/>
        </w:rPr>
      </w:pPr>
      <w:r w:rsidRPr="002936F0">
        <w:rPr>
          <w:rFonts w:eastAsia="Times New Roman"/>
        </w:rPr>
        <w:t>Tell your team members what your Top 5 Strengths are from your report and answer the following?​</w:t>
      </w:r>
    </w:p>
    <w:p w14:paraId="3540D62A" w14:textId="77777777" w:rsidR="002936F0" w:rsidRPr="002936F0" w:rsidRDefault="002936F0" w:rsidP="00A71F59">
      <w:pPr>
        <w:pStyle w:val="BulletLists"/>
        <w:numPr>
          <w:ilvl w:val="1"/>
          <w:numId w:val="1"/>
        </w:numPr>
        <w:rPr>
          <w:rFonts w:eastAsia="Times New Roman"/>
          <w:sz w:val="19"/>
          <w:szCs w:val="19"/>
        </w:rPr>
      </w:pPr>
      <w:r w:rsidRPr="002936F0">
        <w:rPr>
          <w:rFonts w:eastAsia="Times New Roman"/>
        </w:rPr>
        <w:t>What surprised you when reviewing your results?​</w:t>
      </w:r>
    </w:p>
    <w:p w14:paraId="1364DAA2" w14:textId="77777777" w:rsidR="002936F0" w:rsidRPr="002936F0" w:rsidRDefault="002936F0" w:rsidP="00A71F59">
      <w:pPr>
        <w:pStyle w:val="BulletLists"/>
        <w:numPr>
          <w:ilvl w:val="1"/>
          <w:numId w:val="1"/>
        </w:numPr>
        <w:rPr>
          <w:rFonts w:eastAsia="Times New Roman"/>
          <w:sz w:val="19"/>
          <w:szCs w:val="19"/>
        </w:rPr>
      </w:pPr>
      <w:r w:rsidRPr="002936F0">
        <w:rPr>
          <w:rFonts w:eastAsia="Times New Roman"/>
        </w:rPr>
        <w:t>Which of your Top 5 do you connect with the most and why?​</w:t>
      </w:r>
    </w:p>
    <w:p w14:paraId="1F24365F" w14:textId="77777777" w:rsidR="002936F0" w:rsidRPr="002936F0" w:rsidRDefault="002936F0" w:rsidP="002936F0">
      <w:pPr>
        <w:pStyle w:val="BulletLists"/>
        <w:rPr>
          <w:rFonts w:eastAsia="Times New Roman"/>
          <w:sz w:val="19"/>
          <w:szCs w:val="19"/>
        </w:rPr>
      </w:pPr>
      <w:r w:rsidRPr="002936F0">
        <w:rPr>
          <w:rFonts w:eastAsia="Times New Roman"/>
        </w:rPr>
        <w:t>After each member has completed their introduction, discuss as a team if you saw any similarities in your team’s Top 5? If so, what? If not, what were the major differences?​</w:t>
      </w:r>
    </w:p>
    <w:p w14:paraId="4B4692DC" w14:textId="77777777" w:rsidR="002936F0" w:rsidRPr="002936F0" w:rsidRDefault="002936F0" w:rsidP="002936F0">
      <w:pPr>
        <w:pStyle w:val="BulletLists"/>
        <w:rPr>
          <w:rFonts w:eastAsia="Times New Roman"/>
          <w:sz w:val="19"/>
          <w:szCs w:val="19"/>
        </w:rPr>
      </w:pPr>
      <w:r w:rsidRPr="002936F0">
        <w:rPr>
          <w:rFonts w:eastAsia="Times New Roman"/>
        </w:rPr>
        <w:t>Pick a spokesperson to provide a debrief of your team’s discussion.​</w:t>
      </w:r>
    </w:p>
    <w:p w14:paraId="45EE7A3F" w14:textId="77777777" w:rsidR="008F2403" w:rsidRPr="008F2403" w:rsidRDefault="008F2403" w:rsidP="002936F0">
      <w:pPr>
        <w:pStyle w:val="BulletLists"/>
        <w:numPr>
          <w:ilvl w:val="0"/>
          <w:numId w:val="0"/>
        </w:numPr>
        <w:ind w:left="720"/>
      </w:pPr>
    </w:p>
    <w:p w14:paraId="0BB9A47C" w14:textId="2E0B3072" w:rsidR="008F2403" w:rsidRDefault="00596C26" w:rsidP="00596C26">
      <w:r>
        <w:t xml:space="preserve">Your Notes: </w:t>
      </w:r>
    </w:p>
    <w:p w14:paraId="37B6615B" w14:textId="43A8A92D" w:rsidR="008F2403" w:rsidRDefault="00596C26" w:rsidP="00B937AA">
      <w:pPr>
        <w:pStyle w:val="Heading2"/>
      </w:pPr>
      <w:bookmarkStart w:id="11" w:name="_Toc79147220"/>
      <w:r>
        <w:rPr>
          <w:noProof/>
        </w:rPr>
        <mc:AlternateContent>
          <mc:Choice Requires="wps">
            <w:drawing>
              <wp:anchor distT="0" distB="0" distL="114300" distR="114300" simplePos="0" relativeHeight="251700224" behindDoc="0" locked="0" layoutInCell="1" allowOverlap="1" wp14:anchorId="2D90A0CE" wp14:editId="22FCCD79">
                <wp:simplePos x="0" y="0"/>
                <wp:positionH relativeFrom="margin">
                  <wp:align>left</wp:align>
                </wp:positionH>
                <wp:positionV relativeFrom="paragraph">
                  <wp:posOffset>19685</wp:posOffset>
                </wp:positionV>
                <wp:extent cx="6553200" cy="48768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6553200" cy="4876800"/>
                        </a:xfrm>
                        <a:prstGeom prst="rect">
                          <a:avLst/>
                        </a:prstGeom>
                        <a:solidFill>
                          <a:schemeClr val="lt1"/>
                        </a:solidFill>
                        <a:ln w="6350">
                          <a:solidFill>
                            <a:prstClr val="black"/>
                          </a:solidFill>
                        </a:ln>
                      </wps:spPr>
                      <wps:txbx>
                        <w:txbxContent>
                          <w:p w14:paraId="2A9CFBDF" w14:textId="77777777" w:rsidR="002936F0" w:rsidRDefault="002936F0">
                            <w:permStart w:id="357370797" w:edGrp="everyone"/>
                            <w:permEnd w:id="35737079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A0CE" id="Text Box 21" o:spid="_x0000_s1037" type="#_x0000_t202" style="position:absolute;margin-left:0;margin-top:1.55pt;width:516pt;height:384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" fillcolor="white [3201]" strokeweight=".5pt">
                <v:textbox>
                  <w:txbxContent>
                    <w:p w14:paraId="2A9CFBDF" w14:textId="77777777" w:rsidR="002936F0" w:rsidRDefault="002936F0">
                      <w:permStart w:id="357370797" w:edGrp="everyone"/>
                      <w:permEnd w:id="357370797"/>
                    </w:p>
                  </w:txbxContent>
                </v:textbox>
                <w10:wrap anchorx="margin"/>
              </v:shape>
            </w:pict>
          </mc:Fallback>
        </mc:AlternateContent>
      </w:r>
      <w:bookmarkEnd w:id="11"/>
    </w:p>
    <w:p w14:paraId="21E0A271" w14:textId="4458DF14" w:rsidR="008F2403" w:rsidRDefault="008F2403" w:rsidP="00B937AA">
      <w:pPr>
        <w:pStyle w:val="Heading2"/>
      </w:pPr>
    </w:p>
    <w:p w14:paraId="2072EE77" w14:textId="743309CB" w:rsidR="002936F0" w:rsidRDefault="002936F0" w:rsidP="002936F0"/>
    <w:p w14:paraId="650BA449" w14:textId="0AAA61F5" w:rsidR="002936F0" w:rsidRDefault="002936F0" w:rsidP="002936F0"/>
    <w:p w14:paraId="457CBAE3" w14:textId="5D1A69DC" w:rsidR="002936F0" w:rsidRDefault="002936F0" w:rsidP="002936F0"/>
    <w:p w14:paraId="595BFD21" w14:textId="390ABD85" w:rsidR="002936F0" w:rsidRDefault="002936F0" w:rsidP="002936F0"/>
    <w:p w14:paraId="6C156BAF" w14:textId="0CD106A6" w:rsidR="002936F0" w:rsidRDefault="002936F0" w:rsidP="002936F0"/>
    <w:p w14:paraId="49F8BB56" w14:textId="6637B273" w:rsidR="002936F0" w:rsidRDefault="002936F0" w:rsidP="002936F0"/>
    <w:p w14:paraId="01C5C850" w14:textId="1BA25312" w:rsidR="002936F0" w:rsidRDefault="002936F0" w:rsidP="002936F0"/>
    <w:p w14:paraId="3D59A140" w14:textId="328BD836" w:rsidR="002936F0" w:rsidRDefault="002936F0" w:rsidP="002936F0"/>
    <w:p w14:paraId="39F25FCB" w14:textId="2251AFDC" w:rsidR="002936F0" w:rsidRDefault="002936F0" w:rsidP="002936F0"/>
    <w:p w14:paraId="32D45ED8" w14:textId="184748BB" w:rsidR="002936F0" w:rsidRDefault="002936F0" w:rsidP="002936F0"/>
    <w:p w14:paraId="01BDF39F" w14:textId="6F37CB63" w:rsidR="002936F0" w:rsidRDefault="002936F0" w:rsidP="002936F0"/>
    <w:p w14:paraId="4A8290C0" w14:textId="0DF7E301" w:rsidR="002936F0" w:rsidRDefault="002936F0" w:rsidP="002936F0"/>
    <w:p w14:paraId="79CC5B40" w14:textId="77777777" w:rsidR="002936F0" w:rsidRPr="002936F0" w:rsidRDefault="002936F0" w:rsidP="002936F0"/>
    <w:p w14:paraId="5DAB74B2" w14:textId="77777777" w:rsidR="002936F0" w:rsidRDefault="002936F0" w:rsidP="00B937AA">
      <w:pPr>
        <w:pStyle w:val="Heading2"/>
      </w:pPr>
    </w:p>
    <w:p w14:paraId="07423342" w14:textId="77777777" w:rsidR="002936F0" w:rsidRDefault="002936F0" w:rsidP="00B937AA">
      <w:pPr>
        <w:pStyle w:val="Heading2"/>
      </w:pPr>
    </w:p>
    <w:p w14:paraId="6AD16BA8" w14:textId="77777777" w:rsidR="002936F0" w:rsidRDefault="002936F0" w:rsidP="00B937AA">
      <w:pPr>
        <w:pStyle w:val="Heading2"/>
      </w:pPr>
    </w:p>
    <w:p w14:paraId="70FA37F5" w14:textId="77777777" w:rsidR="002936F0" w:rsidRDefault="002936F0" w:rsidP="00B937AA">
      <w:pPr>
        <w:pStyle w:val="Heading2"/>
      </w:pPr>
    </w:p>
    <w:p w14:paraId="52678F24" w14:textId="603F10D5" w:rsidR="002936F0" w:rsidRDefault="002936F0" w:rsidP="00BE74AD">
      <w:pPr>
        <w:pStyle w:val="Heading2"/>
      </w:pPr>
      <w:bookmarkStart w:id="12" w:name="_Toc79147221"/>
      <w:r>
        <w:lastRenderedPageBreak/>
        <w:t>Strengths-Based Team Model</w:t>
      </w:r>
      <w:bookmarkEnd w:id="12"/>
    </w:p>
    <w:p w14:paraId="5A792ED5" w14:textId="6E75A241" w:rsidR="002936F0" w:rsidRPr="002936F0" w:rsidRDefault="002936F0" w:rsidP="002936F0">
      <w:r>
        <w:rPr>
          <w:noProof/>
        </w:rPr>
        <mc:AlternateContent>
          <mc:Choice Requires="wps">
            <w:drawing>
              <wp:anchor distT="0" distB="0" distL="114300" distR="114300" simplePos="0" relativeHeight="251701248" behindDoc="0" locked="0" layoutInCell="1" allowOverlap="1" wp14:anchorId="57F56A8E" wp14:editId="6A86C406">
                <wp:simplePos x="0" y="0"/>
                <wp:positionH relativeFrom="margin">
                  <wp:posOffset>3790950</wp:posOffset>
                </wp:positionH>
                <wp:positionV relativeFrom="paragraph">
                  <wp:posOffset>619760</wp:posOffset>
                </wp:positionV>
                <wp:extent cx="2162175" cy="17907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2162175" cy="1790700"/>
                        </a:xfrm>
                        <a:prstGeom prst="rect">
                          <a:avLst/>
                        </a:prstGeom>
                        <a:solidFill>
                          <a:schemeClr val="lt1"/>
                        </a:solidFill>
                        <a:ln w="6350">
                          <a:solidFill>
                            <a:schemeClr val="bg1"/>
                          </a:solidFill>
                        </a:ln>
                      </wps:spPr>
                      <wps:txbx>
                        <w:txbxContent>
                          <w:p w14:paraId="29A22483" w14:textId="6CBCFBBB" w:rsidR="002936F0" w:rsidRDefault="002936F0">
                            <w:r>
                              <w:t>Strength</w:t>
                            </w:r>
                            <w:r w:rsidR="00734F8F">
                              <w:t>s</w:t>
                            </w:r>
                            <w:r>
                              <w:t>-based teams share the following “C</w:t>
                            </w:r>
                            <w:r w:rsidR="009926E6">
                              <w:t>”</w:t>
                            </w:r>
                            <w:r w:rsidR="00734F8F">
                              <w:t xml:space="preserve"> </w:t>
                            </w:r>
                            <w:r>
                              <w:t>based characteristics:</w:t>
                            </w:r>
                          </w:p>
                          <w:p w14:paraId="03D59CC6" w14:textId="7ECFE960" w:rsidR="002936F0" w:rsidRPr="002936F0" w:rsidRDefault="002936F0" w:rsidP="00A71F59">
                            <w:pPr>
                              <w:pStyle w:val="ListParagraph"/>
                              <w:numPr>
                                <w:ilvl w:val="0"/>
                                <w:numId w:val="2"/>
                              </w:numPr>
                              <w:rPr>
                                <w:i/>
                                <w:iCs/>
                              </w:rPr>
                            </w:pPr>
                            <w:r w:rsidRPr="002936F0">
                              <w:rPr>
                                <w:i/>
                                <w:iCs/>
                              </w:rPr>
                              <w:t>Connection</w:t>
                            </w:r>
                          </w:p>
                          <w:p w14:paraId="0938F86C" w14:textId="235A8C1C" w:rsidR="002936F0" w:rsidRPr="002936F0" w:rsidRDefault="002936F0" w:rsidP="00A71F59">
                            <w:pPr>
                              <w:pStyle w:val="ListParagraph"/>
                              <w:numPr>
                                <w:ilvl w:val="0"/>
                                <w:numId w:val="2"/>
                              </w:numPr>
                              <w:rPr>
                                <w:i/>
                                <w:iCs/>
                              </w:rPr>
                            </w:pPr>
                            <w:r w:rsidRPr="002936F0">
                              <w:rPr>
                                <w:i/>
                                <w:iCs/>
                              </w:rPr>
                              <w:t>Communication</w:t>
                            </w:r>
                          </w:p>
                          <w:p w14:paraId="63BDDAAC" w14:textId="7FFB502A" w:rsidR="002936F0" w:rsidRPr="002936F0" w:rsidRDefault="002936F0" w:rsidP="00A71F59">
                            <w:pPr>
                              <w:pStyle w:val="ListParagraph"/>
                              <w:numPr>
                                <w:ilvl w:val="0"/>
                                <w:numId w:val="2"/>
                              </w:numPr>
                              <w:rPr>
                                <w:i/>
                                <w:iCs/>
                              </w:rPr>
                            </w:pPr>
                            <w:r w:rsidRPr="002936F0">
                              <w:rPr>
                                <w:i/>
                                <w:iCs/>
                              </w:rPr>
                              <w:t>Collaboration</w:t>
                            </w:r>
                          </w:p>
                          <w:p w14:paraId="673F598C" w14:textId="59492051" w:rsidR="002936F0" w:rsidRPr="002936F0" w:rsidRDefault="002936F0" w:rsidP="00A71F59">
                            <w:pPr>
                              <w:pStyle w:val="ListParagraph"/>
                              <w:numPr>
                                <w:ilvl w:val="0"/>
                                <w:numId w:val="2"/>
                              </w:numPr>
                              <w:rPr>
                                <w:i/>
                                <w:iCs/>
                              </w:rPr>
                            </w:pPr>
                            <w:r w:rsidRPr="002936F0">
                              <w:rPr>
                                <w:i/>
                                <w:iCs/>
                              </w:rPr>
                              <w:t>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56A8E" id="Text Box 23" o:spid="_x0000_s1038" type="#_x0000_t202" style="position:absolute;margin-left:298.5pt;margin-top:48.8pt;width:170.25pt;height:14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" fillcolor="white [3201]" strokecolor="white [3212]" strokeweight=".5pt">
                <v:textbox>
                  <w:txbxContent>
                    <w:p w14:paraId="29A22483" w14:textId="6CBCFBBB" w:rsidR="002936F0" w:rsidRDefault="002936F0">
                      <w:r>
                        <w:t>Strength</w:t>
                      </w:r>
                      <w:r w:rsidR="00734F8F">
                        <w:t>s</w:t>
                      </w:r>
                      <w:r>
                        <w:t>-based teams share the following “C</w:t>
                      </w:r>
                      <w:r w:rsidR="009926E6">
                        <w:t>”</w:t>
                      </w:r>
                      <w:r w:rsidR="00734F8F">
                        <w:t xml:space="preserve"> </w:t>
                      </w:r>
                      <w:r>
                        <w:t>based characteristics:</w:t>
                      </w:r>
                    </w:p>
                    <w:p w14:paraId="03D59CC6" w14:textId="7ECFE960" w:rsidR="002936F0" w:rsidRPr="002936F0" w:rsidRDefault="002936F0" w:rsidP="00A71F59">
                      <w:pPr>
                        <w:pStyle w:val="ListParagraph"/>
                        <w:numPr>
                          <w:ilvl w:val="0"/>
                          <w:numId w:val="2"/>
                        </w:numPr>
                        <w:rPr>
                          <w:i/>
                          <w:iCs/>
                        </w:rPr>
                      </w:pPr>
                      <w:r w:rsidRPr="002936F0">
                        <w:rPr>
                          <w:i/>
                          <w:iCs/>
                        </w:rPr>
                        <w:t>Connection</w:t>
                      </w:r>
                    </w:p>
                    <w:p w14:paraId="0938F86C" w14:textId="235A8C1C" w:rsidR="002936F0" w:rsidRPr="002936F0" w:rsidRDefault="002936F0" w:rsidP="00A71F59">
                      <w:pPr>
                        <w:pStyle w:val="ListParagraph"/>
                        <w:numPr>
                          <w:ilvl w:val="0"/>
                          <w:numId w:val="2"/>
                        </w:numPr>
                        <w:rPr>
                          <w:i/>
                          <w:iCs/>
                        </w:rPr>
                      </w:pPr>
                      <w:r w:rsidRPr="002936F0">
                        <w:rPr>
                          <w:i/>
                          <w:iCs/>
                        </w:rPr>
                        <w:t>Communication</w:t>
                      </w:r>
                    </w:p>
                    <w:p w14:paraId="63BDDAAC" w14:textId="7FFB502A" w:rsidR="002936F0" w:rsidRPr="002936F0" w:rsidRDefault="002936F0" w:rsidP="00A71F59">
                      <w:pPr>
                        <w:pStyle w:val="ListParagraph"/>
                        <w:numPr>
                          <w:ilvl w:val="0"/>
                          <w:numId w:val="2"/>
                        </w:numPr>
                        <w:rPr>
                          <w:i/>
                          <w:iCs/>
                        </w:rPr>
                      </w:pPr>
                      <w:r w:rsidRPr="002936F0">
                        <w:rPr>
                          <w:i/>
                          <w:iCs/>
                        </w:rPr>
                        <w:t>Collaboration</w:t>
                      </w:r>
                    </w:p>
                    <w:p w14:paraId="673F598C" w14:textId="59492051" w:rsidR="002936F0" w:rsidRPr="002936F0" w:rsidRDefault="002936F0" w:rsidP="00A71F59">
                      <w:pPr>
                        <w:pStyle w:val="ListParagraph"/>
                        <w:numPr>
                          <w:ilvl w:val="0"/>
                          <w:numId w:val="2"/>
                        </w:numPr>
                        <w:rPr>
                          <w:i/>
                          <w:iCs/>
                        </w:rPr>
                      </w:pPr>
                      <w:r w:rsidRPr="002936F0">
                        <w:rPr>
                          <w:i/>
                          <w:iCs/>
                        </w:rPr>
                        <w:t>Celebration</w:t>
                      </w:r>
                    </w:p>
                  </w:txbxContent>
                </v:textbox>
                <w10:wrap anchorx="margin"/>
              </v:shape>
            </w:pict>
          </mc:Fallback>
        </mc:AlternateContent>
      </w:r>
      <w:r>
        <w:rPr>
          <w:noProof/>
        </w:rPr>
        <w:drawing>
          <wp:inline distT="0" distB="0" distL="0" distR="0" wp14:anchorId="5C7CFF0E" wp14:editId="2FAD9416">
            <wp:extent cx="3615055" cy="3060700"/>
            <wp:effectExtent l="0" t="0" r="444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5055" cy="3060700"/>
                    </a:xfrm>
                    <a:prstGeom prst="rect">
                      <a:avLst/>
                    </a:prstGeom>
                    <a:noFill/>
                  </pic:spPr>
                </pic:pic>
              </a:graphicData>
            </a:graphic>
          </wp:inline>
        </w:drawing>
      </w:r>
    </w:p>
    <w:p w14:paraId="01F1D300" w14:textId="53869F1E" w:rsidR="002936F0" w:rsidRDefault="00596C26" w:rsidP="00596C26">
      <w:r>
        <w:t xml:space="preserve">Your Notes: </w:t>
      </w:r>
    </w:p>
    <w:p w14:paraId="6F6AB37C" w14:textId="12A6E61C" w:rsidR="002936F0" w:rsidRDefault="00596C26" w:rsidP="002936F0">
      <w:r>
        <w:rPr>
          <w:noProof/>
        </w:rPr>
        <mc:AlternateContent>
          <mc:Choice Requires="wps">
            <w:drawing>
              <wp:anchor distT="0" distB="0" distL="114300" distR="114300" simplePos="0" relativeHeight="251702272" behindDoc="0" locked="0" layoutInCell="1" allowOverlap="1" wp14:anchorId="5C1649D4" wp14:editId="374B0536">
                <wp:simplePos x="0" y="0"/>
                <wp:positionH relativeFrom="margin">
                  <wp:align>left</wp:align>
                </wp:positionH>
                <wp:positionV relativeFrom="paragraph">
                  <wp:posOffset>63500</wp:posOffset>
                </wp:positionV>
                <wp:extent cx="6562725" cy="36766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6562725" cy="3676650"/>
                        </a:xfrm>
                        <a:prstGeom prst="rect">
                          <a:avLst/>
                        </a:prstGeom>
                        <a:solidFill>
                          <a:schemeClr val="lt1"/>
                        </a:solidFill>
                        <a:ln w="6350">
                          <a:solidFill>
                            <a:prstClr val="black"/>
                          </a:solidFill>
                        </a:ln>
                      </wps:spPr>
                      <wps:txbx>
                        <w:txbxContent>
                          <w:p w14:paraId="01342653" w14:textId="77777777" w:rsidR="002936F0" w:rsidRDefault="002936F0">
                            <w:permStart w:id="310204959" w:edGrp="everyone"/>
                            <w:permEnd w:id="3102049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649D4" id="Text Box 24" o:spid="_x0000_s1039" type="#_x0000_t202" style="position:absolute;margin-left:0;margin-top:5pt;width:516.75pt;height:289.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" fillcolor="white [3201]" strokeweight=".5pt">
                <v:textbox>
                  <w:txbxContent>
                    <w:p w14:paraId="01342653" w14:textId="77777777" w:rsidR="002936F0" w:rsidRDefault="002936F0">
                      <w:permStart w:id="310204959" w:edGrp="everyone"/>
                      <w:permEnd w:id="310204959"/>
                    </w:p>
                  </w:txbxContent>
                </v:textbox>
                <w10:wrap anchorx="margin"/>
              </v:shape>
            </w:pict>
          </mc:Fallback>
        </mc:AlternateContent>
      </w:r>
    </w:p>
    <w:p w14:paraId="73C3532F" w14:textId="275B258A" w:rsidR="002936F0" w:rsidRDefault="002936F0" w:rsidP="002936F0"/>
    <w:p w14:paraId="6EBBF586" w14:textId="3BC70014" w:rsidR="002936F0" w:rsidRDefault="002936F0" w:rsidP="002936F0"/>
    <w:p w14:paraId="5C5AD668" w14:textId="4E2510BD" w:rsidR="002936F0" w:rsidRDefault="002936F0" w:rsidP="002936F0"/>
    <w:p w14:paraId="7EFFFE98" w14:textId="3DD7088D" w:rsidR="002936F0" w:rsidRDefault="002936F0" w:rsidP="002936F0"/>
    <w:p w14:paraId="7D6FE275" w14:textId="484FAF85" w:rsidR="002936F0" w:rsidRDefault="002936F0" w:rsidP="002936F0"/>
    <w:p w14:paraId="340D5576" w14:textId="7E946907" w:rsidR="002936F0" w:rsidRDefault="002936F0" w:rsidP="002936F0"/>
    <w:p w14:paraId="1E8E3798" w14:textId="50F7740C" w:rsidR="002936F0" w:rsidRDefault="002936F0" w:rsidP="002936F0"/>
    <w:p w14:paraId="402BC22E" w14:textId="69C54609" w:rsidR="002936F0" w:rsidRDefault="002936F0" w:rsidP="002936F0"/>
    <w:p w14:paraId="501CB39D" w14:textId="4F7C91CC" w:rsidR="002936F0" w:rsidRDefault="002936F0" w:rsidP="002936F0"/>
    <w:p w14:paraId="78F218B8" w14:textId="7AAB5455" w:rsidR="002936F0" w:rsidRDefault="002936F0" w:rsidP="002936F0"/>
    <w:p w14:paraId="19CF4D13" w14:textId="40CC7FAF" w:rsidR="002936F0" w:rsidRDefault="002936F0" w:rsidP="002936F0"/>
    <w:p w14:paraId="004B35BE" w14:textId="60597358" w:rsidR="002936F0" w:rsidRDefault="002936F0" w:rsidP="002936F0"/>
    <w:p w14:paraId="62AACF16" w14:textId="4DD7583B" w:rsidR="002936F0" w:rsidRDefault="002936F0" w:rsidP="002936F0"/>
    <w:p w14:paraId="5960B616" w14:textId="6E363DFC" w:rsidR="002936F0" w:rsidRDefault="002936F0" w:rsidP="002936F0"/>
    <w:p w14:paraId="31F4DE24" w14:textId="1A2E960B" w:rsidR="002936F0" w:rsidRDefault="00B75B77" w:rsidP="00BE74AD">
      <w:pPr>
        <w:pStyle w:val="Heading2"/>
      </w:pPr>
      <w:bookmarkStart w:id="13" w:name="_Toc79147222"/>
      <w:r>
        <w:lastRenderedPageBreak/>
        <w:t>Four Domains of Team Strengths</w:t>
      </w:r>
      <w:bookmarkEnd w:id="13"/>
    </w:p>
    <w:p w14:paraId="112DF909" w14:textId="77777777" w:rsidR="00B75B77" w:rsidRPr="00B75B77" w:rsidRDefault="00B75B77" w:rsidP="00B75B77">
      <w:r w:rsidRPr="00B75B77">
        <w:t>While each theme has its own power and edge, it can be useful to think about how your talents and strengths help you and the team execute, influence others, build relationships, and absorb and think about information.​</w:t>
      </w:r>
    </w:p>
    <w:p w14:paraId="2BB788CA" w14:textId="77777777" w:rsidR="00B75B77" w:rsidRPr="00B75B77" w:rsidRDefault="00B75B77" w:rsidP="00B75B77">
      <w:r w:rsidRPr="00B75B77">
        <w:t>The domains answer the question, “How do I make sense of the world on a greater scale than just my individual themes?”​</w:t>
      </w:r>
    </w:p>
    <w:p w14:paraId="0F49614B" w14:textId="77777777" w:rsidR="00B75B77" w:rsidRPr="00B75B77" w:rsidRDefault="00B75B77" w:rsidP="00B75B77"/>
    <w:p w14:paraId="458986F2" w14:textId="0C215D09" w:rsidR="002936F0" w:rsidRDefault="00B75B77" w:rsidP="002936F0">
      <w:r w:rsidRPr="00B75B77">
        <w:rPr>
          <w:rFonts w:eastAsia="Times New Roman" w:cs="Times New Roman"/>
          <w:noProof/>
        </w:rPr>
        <w:drawing>
          <wp:inline distT="0" distB="0" distL="0" distR="0" wp14:anchorId="76FAE70D" wp14:editId="2BD152E1">
            <wp:extent cx="6543675" cy="5600700"/>
            <wp:effectExtent l="0" t="0" r="9525" b="0"/>
            <wp:docPr id="27" name="Content Placeholder 10">
              <a:extLst xmlns:a="http://schemas.openxmlformats.org/drawingml/2006/main">
                <a:ext uri="{FF2B5EF4-FFF2-40B4-BE49-F238E27FC236}">
                  <a16:creationId xmlns:a16="http://schemas.microsoft.com/office/drawing/2014/main" id="{D9B4F9FB-C254-4CAD-BA7E-AF488EA36B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10">
                      <a:extLst>
                        <a:ext uri="{FF2B5EF4-FFF2-40B4-BE49-F238E27FC236}">
                          <a16:creationId xmlns:a16="http://schemas.microsoft.com/office/drawing/2014/main" id="{D9B4F9FB-C254-4CAD-BA7E-AF488EA36BC3}"/>
                        </a:ext>
                      </a:extLst>
                    </pic:cNvPr>
                    <pic:cNvPicPr>
                      <a:picLocks noChangeAspect="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6543675" cy="5600700"/>
                    </a:xfrm>
                    <a:prstGeom prst="rect">
                      <a:avLst/>
                    </a:prstGeom>
                    <a:noFill/>
                  </pic:spPr>
                </pic:pic>
              </a:graphicData>
            </a:graphic>
          </wp:inline>
        </w:drawing>
      </w:r>
    </w:p>
    <w:p w14:paraId="60A18B9A" w14:textId="77777777" w:rsidR="003028C8" w:rsidRDefault="003028C8" w:rsidP="002936F0"/>
    <w:p w14:paraId="6006CA7E" w14:textId="12ED97CE" w:rsidR="002936F0" w:rsidRPr="003028C8" w:rsidRDefault="003028C8" w:rsidP="002936F0">
      <w:pPr>
        <w:rPr>
          <w:i/>
          <w:iCs/>
        </w:rPr>
      </w:pPr>
      <w:r>
        <w:lastRenderedPageBreak/>
        <w:t xml:space="preserve">Your Notes: </w:t>
      </w:r>
      <w:r w:rsidRPr="003028C8">
        <w:rPr>
          <w:i/>
          <w:iCs/>
        </w:rPr>
        <w:t>Four Domains of Team Strengths</w:t>
      </w:r>
    </w:p>
    <w:p w14:paraId="030CB33A" w14:textId="2FC544D5" w:rsidR="00B75B77" w:rsidRDefault="003028C8" w:rsidP="002936F0">
      <w:r>
        <w:rPr>
          <w:noProof/>
        </w:rPr>
        <mc:AlternateContent>
          <mc:Choice Requires="wps">
            <w:drawing>
              <wp:anchor distT="0" distB="0" distL="114300" distR="114300" simplePos="0" relativeHeight="251703296" behindDoc="0" locked="0" layoutInCell="1" allowOverlap="1" wp14:anchorId="25D145FB" wp14:editId="02892439">
                <wp:simplePos x="0" y="0"/>
                <wp:positionH relativeFrom="margin">
                  <wp:align>left</wp:align>
                </wp:positionH>
                <wp:positionV relativeFrom="paragraph">
                  <wp:posOffset>88265</wp:posOffset>
                </wp:positionV>
                <wp:extent cx="6543675" cy="29527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6543675" cy="2952750"/>
                        </a:xfrm>
                        <a:prstGeom prst="rect">
                          <a:avLst/>
                        </a:prstGeom>
                        <a:solidFill>
                          <a:schemeClr val="lt1"/>
                        </a:solidFill>
                        <a:ln w="6350">
                          <a:solidFill>
                            <a:prstClr val="black"/>
                          </a:solidFill>
                        </a:ln>
                      </wps:spPr>
                      <wps:txbx>
                        <w:txbxContent>
                          <w:p w14:paraId="7255559B" w14:textId="77777777" w:rsidR="00B75B77" w:rsidRDefault="00B75B77">
                            <w:permStart w:id="56099769" w:edGrp="everyone"/>
                            <w:permEnd w:id="5609976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145FB" id="Text Box 28" o:spid="_x0000_s1040" type="#_x0000_t202" style="position:absolute;margin-left:0;margin-top:6.95pt;width:515.25pt;height:232.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" fillcolor="white [3201]" strokeweight=".5pt">
                <v:textbox>
                  <w:txbxContent>
                    <w:p w14:paraId="7255559B" w14:textId="77777777" w:rsidR="00B75B77" w:rsidRDefault="00B75B77">
                      <w:permStart w:id="56099769" w:edGrp="everyone"/>
                      <w:permEnd w:id="56099769"/>
                    </w:p>
                  </w:txbxContent>
                </v:textbox>
                <w10:wrap anchorx="margin"/>
              </v:shape>
            </w:pict>
          </mc:Fallback>
        </mc:AlternateContent>
      </w:r>
    </w:p>
    <w:p w14:paraId="70A80DFD" w14:textId="77777777" w:rsidR="00B75B77" w:rsidRPr="002936F0" w:rsidRDefault="00B75B77" w:rsidP="002936F0"/>
    <w:p w14:paraId="3DF4CE27" w14:textId="77777777" w:rsidR="00B75B77" w:rsidRDefault="00B75B77" w:rsidP="00B937AA">
      <w:pPr>
        <w:pStyle w:val="Heading2"/>
      </w:pPr>
    </w:p>
    <w:p w14:paraId="49D4AECE" w14:textId="77777777" w:rsidR="00B75B77" w:rsidRDefault="00B75B77" w:rsidP="00B937AA">
      <w:pPr>
        <w:pStyle w:val="Heading2"/>
      </w:pPr>
    </w:p>
    <w:p w14:paraId="45A2F654" w14:textId="77777777" w:rsidR="00B75B77" w:rsidRDefault="00B75B77" w:rsidP="00B937AA">
      <w:pPr>
        <w:pStyle w:val="Heading2"/>
      </w:pPr>
    </w:p>
    <w:p w14:paraId="435DAA24" w14:textId="77777777" w:rsidR="00B75B77" w:rsidRDefault="00B75B77" w:rsidP="00B937AA">
      <w:pPr>
        <w:pStyle w:val="Heading2"/>
      </w:pPr>
    </w:p>
    <w:p w14:paraId="06984E7A" w14:textId="77777777" w:rsidR="00B75B77" w:rsidRDefault="00B75B77" w:rsidP="00B937AA">
      <w:pPr>
        <w:pStyle w:val="Heading2"/>
      </w:pPr>
    </w:p>
    <w:p w14:paraId="62B9AFAC" w14:textId="77777777" w:rsidR="00B75B77" w:rsidRDefault="00B75B77" w:rsidP="00B937AA">
      <w:pPr>
        <w:pStyle w:val="Heading2"/>
      </w:pPr>
    </w:p>
    <w:p w14:paraId="61AD687E" w14:textId="77777777" w:rsidR="00B75B77" w:rsidRDefault="00B75B77" w:rsidP="00B937AA">
      <w:pPr>
        <w:pStyle w:val="Heading2"/>
      </w:pPr>
    </w:p>
    <w:p w14:paraId="7B1F66E9" w14:textId="77777777" w:rsidR="00B75B77" w:rsidRDefault="00B75B77" w:rsidP="00B937AA">
      <w:pPr>
        <w:pStyle w:val="Heading2"/>
      </w:pPr>
    </w:p>
    <w:p w14:paraId="0A74C388" w14:textId="77777777" w:rsidR="00B75B77" w:rsidRDefault="00B75B77" w:rsidP="00B937AA">
      <w:pPr>
        <w:pStyle w:val="Heading2"/>
      </w:pPr>
    </w:p>
    <w:p w14:paraId="0908BCDF" w14:textId="3FE56273" w:rsidR="00B75B77" w:rsidRDefault="00B75B77" w:rsidP="00B75B77"/>
    <w:p w14:paraId="5DFE9A7C" w14:textId="069641FB" w:rsidR="003028C8" w:rsidRDefault="0081300D" w:rsidP="006B26CD">
      <w:pPr>
        <w:pStyle w:val="Heading3"/>
      </w:pPr>
      <w:bookmarkStart w:id="14" w:name="_Toc79147223"/>
      <w:r>
        <w:t>Breakout Room</w:t>
      </w:r>
      <w:r w:rsidR="006E1293">
        <w:t xml:space="preserve"> Exercise: Unique Contributions</w:t>
      </w:r>
      <w:bookmarkEnd w:id="14"/>
    </w:p>
    <w:p w14:paraId="71E2D4E9" w14:textId="7B65FF63" w:rsidR="006E1293" w:rsidRPr="006E1293" w:rsidRDefault="006E1293" w:rsidP="006E1293">
      <w:pPr>
        <w:pStyle w:val="BulletLists"/>
        <w:numPr>
          <w:ilvl w:val="0"/>
          <w:numId w:val="0"/>
        </w:numPr>
      </w:pPr>
      <w:r>
        <w:t xml:space="preserve"> </w:t>
      </w:r>
      <w:r w:rsidRPr="006E1293">
        <w:t xml:space="preserve">In your </w:t>
      </w:r>
      <w:r w:rsidR="00263877">
        <w:t>breakout rooms</w:t>
      </w:r>
      <w:r w:rsidRPr="006E1293">
        <w:t>, discuss the following:​</w:t>
      </w:r>
    </w:p>
    <w:p w14:paraId="260EF511" w14:textId="77777777" w:rsidR="006E1293" w:rsidRPr="006E1293" w:rsidRDefault="006E1293" w:rsidP="006E1293">
      <w:pPr>
        <w:pStyle w:val="BulletLists"/>
      </w:pPr>
      <w:r w:rsidRPr="006E1293">
        <w:t>What domain is most dominant for you?​</w:t>
      </w:r>
    </w:p>
    <w:p w14:paraId="26DC61EC" w14:textId="77777777" w:rsidR="006E1293" w:rsidRPr="006E1293" w:rsidRDefault="006E1293" w:rsidP="006E1293">
      <w:pPr>
        <w:pStyle w:val="BulletLists"/>
      </w:pPr>
      <w:r w:rsidRPr="006E1293">
        <w:t>In which domain are you least dominant?​</w:t>
      </w:r>
    </w:p>
    <w:p w14:paraId="6FA55EEB" w14:textId="77777777" w:rsidR="006E1293" w:rsidRPr="006E1293" w:rsidRDefault="006E1293" w:rsidP="006E1293">
      <w:pPr>
        <w:pStyle w:val="BulletLists"/>
      </w:pPr>
      <w:r w:rsidRPr="006E1293">
        <w:t>Have you been “blind” to any of your </w:t>
      </w:r>
      <w:proofErr w:type="gramStart"/>
      <w:r w:rsidRPr="006E1293">
        <w:t>less</w:t>
      </w:r>
      <w:proofErr w:type="gramEnd"/>
      <w:r w:rsidRPr="006E1293">
        <w:t> dominant domains?​</w:t>
      </w:r>
    </w:p>
    <w:p w14:paraId="36374273" w14:textId="493D8049" w:rsidR="006E1293" w:rsidRPr="006E1293" w:rsidRDefault="006E1293" w:rsidP="006E1293">
      <w:pPr>
        <w:pStyle w:val="BulletLists"/>
      </w:pPr>
      <w:r w:rsidRPr="006E1293">
        <w:t xml:space="preserve">After each person has discussed their contributions, as a team what insights did you learn about your </w:t>
      </w:r>
      <w:r w:rsidR="00A815DF">
        <w:t>breakout room</w:t>
      </w:r>
      <w:r w:rsidRPr="006E1293">
        <w:t xml:space="preserve"> team?​</w:t>
      </w:r>
    </w:p>
    <w:p w14:paraId="00FD10F8" w14:textId="77777777" w:rsidR="006E1293" w:rsidRPr="006E1293" w:rsidRDefault="006E1293" w:rsidP="006E1293">
      <w:pPr>
        <w:pStyle w:val="BulletLists"/>
      </w:pPr>
      <w:r w:rsidRPr="006E1293">
        <w:t>Pick a spokesperson to provide a debrief of your team’s discussion.​</w:t>
      </w:r>
    </w:p>
    <w:p w14:paraId="6AFF0D1F" w14:textId="6D88ABD5" w:rsidR="006E1293" w:rsidRDefault="00845FA0" w:rsidP="006E1293">
      <w:r>
        <w:rPr>
          <w:noProof/>
        </w:rPr>
        <mc:AlternateContent>
          <mc:Choice Requires="wps">
            <w:drawing>
              <wp:anchor distT="0" distB="0" distL="114300" distR="114300" simplePos="0" relativeHeight="251704320" behindDoc="0" locked="0" layoutInCell="1" allowOverlap="1" wp14:anchorId="2FCB587A" wp14:editId="003BB857">
                <wp:simplePos x="0" y="0"/>
                <wp:positionH relativeFrom="margin">
                  <wp:align>left</wp:align>
                </wp:positionH>
                <wp:positionV relativeFrom="paragraph">
                  <wp:posOffset>243620</wp:posOffset>
                </wp:positionV>
                <wp:extent cx="6553200" cy="20574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6553200" cy="2057400"/>
                        </a:xfrm>
                        <a:prstGeom prst="rect">
                          <a:avLst/>
                        </a:prstGeom>
                        <a:solidFill>
                          <a:schemeClr val="lt1"/>
                        </a:solidFill>
                        <a:ln w="6350">
                          <a:solidFill>
                            <a:prstClr val="black"/>
                          </a:solidFill>
                        </a:ln>
                      </wps:spPr>
                      <wps:txbx>
                        <w:txbxContent>
                          <w:p w14:paraId="74263DD7" w14:textId="77777777" w:rsidR="00845FA0" w:rsidRDefault="00845FA0">
                            <w:permStart w:id="996375965" w:edGrp="everyone"/>
                            <w:permEnd w:id="9963759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B587A" id="Text Box 29" o:spid="_x0000_s1041" type="#_x0000_t202" style="position:absolute;margin-left:0;margin-top:19.2pt;width:516pt;height:162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" fillcolor="white [3201]" strokeweight=".5pt">
                <v:textbox>
                  <w:txbxContent>
                    <w:p w14:paraId="74263DD7" w14:textId="77777777" w:rsidR="00845FA0" w:rsidRDefault="00845FA0">
                      <w:permStart w:id="996375965" w:edGrp="everyone"/>
                      <w:permEnd w:id="996375965"/>
                    </w:p>
                  </w:txbxContent>
                </v:textbox>
                <w10:wrap anchorx="margin"/>
              </v:shape>
            </w:pict>
          </mc:Fallback>
        </mc:AlternateContent>
      </w:r>
      <w:r w:rsidR="00596C26">
        <w:t>Your Notes:</w:t>
      </w:r>
    </w:p>
    <w:p w14:paraId="2F35094F" w14:textId="77777777" w:rsidR="00596C26" w:rsidRPr="006E1293" w:rsidRDefault="00596C26" w:rsidP="006E1293"/>
    <w:p w14:paraId="4DC570C3" w14:textId="77777777" w:rsidR="003028C8" w:rsidRPr="00B75B77" w:rsidRDefault="003028C8" w:rsidP="00B75B77"/>
    <w:p w14:paraId="10D2E7E8" w14:textId="77777777" w:rsidR="00845FA0" w:rsidRDefault="00845FA0" w:rsidP="00B937AA">
      <w:pPr>
        <w:pStyle w:val="Heading2"/>
      </w:pPr>
    </w:p>
    <w:p w14:paraId="4CDADFA1" w14:textId="77777777" w:rsidR="00845FA0" w:rsidRDefault="00845FA0" w:rsidP="00B937AA">
      <w:pPr>
        <w:pStyle w:val="Heading2"/>
      </w:pPr>
    </w:p>
    <w:p w14:paraId="4209A93E" w14:textId="77777777" w:rsidR="00845FA0" w:rsidRDefault="00845FA0" w:rsidP="00B937AA">
      <w:pPr>
        <w:pStyle w:val="Heading2"/>
      </w:pPr>
    </w:p>
    <w:p w14:paraId="4DAA8887" w14:textId="77777777" w:rsidR="00845FA0" w:rsidRDefault="00845FA0" w:rsidP="00B937AA">
      <w:pPr>
        <w:pStyle w:val="Heading2"/>
      </w:pPr>
    </w:p>
    <w:p w14:paraId="1AA33D9A" w14:textId="77777777" w:rsidR="00845FA0" w:rsidRDefault="00845FA0" w:rsidP="00B937AA">
      <w:pPr>
        <w:pStyle w:val="Heading2"/>
      </w:pPr>
    </w:p>
    <w:p w14:paraId="7E746333" w14:textId="77777777" w:rsidR="00BE74AD" w:rsidRDefault="00BE74AD" w:rsidP="00845FA0">
      <w:pPr>
        <w:pStyle w:val="Heading1"/>
      </w:pPr>
    </w:p>
    <w:p w14:paraId="708904B2" w14:textId="002AA123" w:rsidR="00845FA0" w:rsidRDefault="00845FA0" w:rsidP="00BE74AD">
      <w:pPr>
        <w:pStyle w:val="Heading2"/>
      </w:pPr>
      <w:bookmarkStart w:id="15" w:name="_Toc79147224"/>
      <w:r>
        <w:lastRenderedPageBreak/>
        <w:t>Cohort Team Grid</w:t>
      </w:r>
      <w:bookmarkEnd w:id="15"/>
    </w:p>
    <w:p w14:paraId="678D2968" w14:textId="0E9FBB44" w:rsidR="00845FA0" w:rsidRDefault="00845FA0" w:rsidP="00845FA0">
      <w:pPr>
        <w:rPr>
          <w:rFonts w:eastAsia="Times New Roman" w:cs="Times New Roman"/>
        </w:rPr>
      </w:pPr>
      <w:r w:rsidRPr="00845FA0">
        <w:rPr>
          <w:rFonts w:eastAsia="Times New Roman" w:cs="Times New Roman"/>
        </w:rPr>
        <w:t xml:space="preserve">Please note the team grid/talent matrix below is only a sample. A full customized team grid/matrix will be provided to your team for the session. </w:t>
      </w:r>
    </w:p>
    <w:p w14:paraId="20DFDDAC" w14:textId="77777777" w:rsidR="00845FA0" w:rsidRPr="00845FA0" w:rsidRDefault="00845FA0" w:rsidP="00845FA0">
      <w:pPr>
        <w:rPr>
          <w:rFonts w:eastAsia="Times New Roman" w:cs="Times New Roman"/>
        </w:rPr>
      </w:pPr>
    </w:p>
    <w:p w14:paraId="19AB9C05" w14:textId="06527B87" w:rsidR="00845FA0" w:rsidRPr="00845FA0" w:rsidRDefault="00AD2F88" w:rsidP="00845FA0">
      <w:r>
        <w:t> </w:t>
      </w:r>
      <w:r>
        <w:rPr>
          <w:noProof/>
        </w:rPr>
        <w:drawing>
          <wp:inline distT="0" distB="0" distL="0" distR="0" wp14:anchorId="25598D69" wp14:editId="3FEF9285">
            <wp:extent cx="6581775" cy="179641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693636" cy="1826946"/>
                    </a:xfrm>
                    <a:prstGeom prst="rect">
                      <a:avLst/>
                    </a:prstGeom>
                    <a:noFill/>
                    <a:ln>
                      <a:noFill/>
                    </a:ln>
                  </pic:spPr>
                </pic:pic>
              </a:graphicData>
            </a:graphic>
          </wp:inline>
        </w:drawing>
      </w:r>
    </w:p>
    <w:p w14:paraId="58775B1F" w14:textId="6E5BC47A" w:rsidR="00845FA0" w:rsidRDefault="00845FA0" w:rsidP="00B937AA">
      <w:pPr>
        <w:pStyle w:val="Heading2"/>
      </w:pPr>
    </w:p>
    <w:p w14:paraId="518D5E2D" w14:textId="226AD6AB" w:rsidR="00845FA0" w:rsidRDefault="009C213D" w:rsidP="00845FA0">
      <w:r>
        <w:t>Your Notes:</w:t>
      </w:r>
    </w:p>
    <w:p w14:paraId="71CB01B9" w14:textId="7309CC39" w:rsidR="00845FA0" w:rsidRDefault="00845FA0" w:rsidP="00845FA0">
      <w:r>
        <w:rPr>
          <w:noProof/>
        </w:rPr>
        <mc:AlternateContent>
          <mc:Choice Requires="wps">
            <w:drawing>
              <wp:anchor distT="0" distB="0" distL="114300" distR="114300" simplePos="0" relativeHeight="251705344" behindDoc="0" locked="0" layoutInCell="1" allowOverlap="1" wp14:anchorId="59EC8EA2" wp14:editId="179ADB96">
                <wp:simplePos x="0" y="0"/>
                <wp:positionH relativeFrom="margin">
                  <wp:posOffset>-19050</wp:posOffset>
                </wp:positionH>
                <wp:positionV relativeFrom="paragraph">
                  <wp:posOffset>71755</wp:posOffset>
                </wp:positionV>
                <wp:extent cx="6553200" cy="34290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6553200" cy="3429000"/>
                        </a:xfrm>
                        <a:prstGeom prst="rect">
                          <a:avLst/>
                        </a:prstGeom>
                        <a:solidFill>
                          <a:schemeClr val="lt1"/>
                        </a:solidFill>
                        <a:ln w="6350">
                          <a:solidFill>
                            <a:prstClr val="black"/>
                          </a:solidFill>
                        </a:ln>
                      </wps:spPr>
                      <wps:txbx>
                        <w:txbxContent>
                          <w:p w14:paraId="39EE6E59" w14:textId="77777777" w:rsidR="00845FA0" w:rsidRDefault="00845FA0">
                            <w:permStart w:id="1508727285" w:edGrp="everyone"/>
                            <w:permEnd w:id="150872728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C8EA2" id="Text Box 35" o:spid="_x0000_s1042" type="#_x0000_t202" style="position:absolute;margin-left:-1.5pt;margin-top:5.65pt;width:516pt;height:270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" fillcolor="white [3201]" strokeweight=".5pt">
                <v:textbox>
                  <w:txbxContent>
                    <w:p w14:paraId="39EE6E59" w14:textId="77777777" w:rsidR="00845FA0" w:rsidRDefault="00845FA0">
                      <w:permStart w:id="1508727285" w:edGrp="everyone"/>
                      <w:permEnd w:id="1508727285"/>
                    </w:p>
                  </w:txbxContent>
                </v:textbox>
                <w10:wrap anchorx="margin"/>
              </v:shape>
            </w:pict>
          </mc:Fallback>
        </mc:AlternateContent>
      </w:r>
    </w:p>
    <w:p w14:paraId="78E3A9E4" w14:textId="77777777" w:rsidR="00845FA0" w:rsidRPr="00845FA0" w:rsidRDefault="00845FA0" w:rsidP="00845FA0"/>
    <w:p w14:paraId="0610C03F" w14:textId="77777777" w:rsidR="00845FA0" w:rsidRDefault="00845FA0" w:rsidP="00B937AA">
      <w:pPr>
        <w:pStyle w:val="Heading2"/>
      </w:pPr>
    </w:p>
    <w:p w14:paraId="1AC0E857" w14:textId="77777777" w:rsidR="00845FA0" w:rsidRDefault="00845FA0" w:rsidP="00B937AA">
      <w:pPr>
        <w:pStyle w:val="Heading2"/>
      </w:pPr>
    </w:p>
    <w:p w14:paraId="4E129BD0" w14:textId="77777777" w:rsidR="00845FA0" w:rsidRDefault="00845FA0" w:rsidP="00B937AA">
      <w:pPr>
        <w:pStyle w:val="Heading2"/>
      </w:pPr>
    </w:p>
    <w:p w14:paraId="311C4281" w14:textId="364AA860" w:rsidR="00845FA0" w:rsidRDefault="00845FA0" w:rsidP="00B937AA">
      <w:pPr>
        <w:pStyle w:val="Heading2"/>
      </w:pPr>
    </w:p>
    <w:p w14:paraId="692A3B59" w14:textId="1433A252" w:rsidR="00845FA0" w:rsidRDefault="00845FA0" w:rsidP="00845FA0"/>
    <w:p w14:paraId="1BE6E73A" w14:textId="044161D5" w:rsidR="00845FA0" w:rsidRDefault="00845FA0" w:rsidP="00845FA0"/>
    <w:p w14:paraId="5B52DFF9" w14:textId="15674B1F" w:rsidR="00845FA0" w:rsidRDefault="00845FA0" w:rsidP="00845FA0"/>
    <w:p w14:paraId="36B99ACF" w14:textId="0974DA09" w:rsidR="00845FA0" w:rsidRDefault="00845FA0" w:rsidP="00845FA0"/>
    <w:p w14:paraId="62DD2EC9" w14:textId="5A58B29B" w:rsidR="00845FA0" w:rsidRDefault="00845FA0" w:rsidP="00845FA0"/>
    <w:p w14:paraId="17C8B921" w14:textId="77777777" w:rsidR="00845FA0" w:rsidRPr="00845FA0" w:rsidRDefault="00845FA0" w:rsidP="00845FA0"/>
    <w:p w14:paraId="5BB0E798" w14:textId="77777777" w:rsidR="00845FA0" w:rsidRDefault="00845FA0" w:rsidP="00845FA0">
      <w:pPr>
        <w:pStyle w:val="Heading1"/>
      </w:pPr>
    </w:p>
    <w:p w14:paraId="5ACAD138" w14:textId="77777777" w:rsidR="00573FD6" w:rsidRDefault="00573FD6" w:rsidP="00845FA0">
      <w:pPr>
        <w:pStyle w:val="Heading1"/>
      </w:pPr>
    </w:p>
    <w:p w14:paraId="521F24B7" w14:textId="77777777" w:rsidR="00BE74AD" w:rsidRDefault="00BE74AD" w:rsidP="00845FA0">
      <w:pPr>
        <w:pStyle w:val="Heading1"/>
      </w:pPr>
    </w:p>
    <w:p w14:paraId="340619B9" w14:textId="7349D2A7" w:rsidR="00845FA0" w:rsidRDefault="00845FA0" w:rsidP="00BE74AD">
      <w:pPr>
        <w:pStyle w:val="Heading2"/>
      </w:pPr>
      <w:bookmarkStart w:id="16" w:name="_Toc79147225"/>
      <w:r>
        <w:lastRenderedPageBreak/>
        <w:t xml:space="preserve">Four Basic Needs </w:t>
      </w:r>
      <w:r w:rsidR="007C38E0">
        <w:t>of</w:t>
      </w:r>
      <w:r>
        <w:t xml:space="preserve"> Followers</w:t>
      </w:r>
      <w:bookmarkEnd w:id="16"/>
    </w:p>
    <w:p w14:paraId="4FEF38E6" w14:textId="04069DAD" w:rsidR="00845FA0" w:rsidRPr="00845FA0" w:rsidRDefault="00845FA0" w:rsidP="00845FA0"/>
    <w:p w14:paraId="7E24AE4E" w14:textId="72234135" w:rsidR="00845FA0" w:rsidRDefault="00BE74AD" w:rsidP="00845FA0">
      <w:pPr>
        <w:pStyle w:val="Heading1"/>
      </w:pPr>
      <w:r w:rsidRPr="00845FA0">
        <mc:AlternateContent>
          <mc:Choice Requires="wps">
            <w:drawing>
              <wp:anchor distT="0" distB="0" distL="114300" distR="114300" simplePos="0" relativeHeight="251708416" behindDoc="0" locked="0" layoutInCell="1" allowOverlap="1" wp14:anchorId="494A54F4" wp14:editId="6F1B413A">
                <wp:simplePos x="0" y="0"/>
                <wp:positionH relativeFrom="column">
                  <wp:posOffset>2908300</wp:posOffset>
                </wp:positionH>
                <wp:positionV relativeFrom="paragraph">
                  <wp:posOffset>25704</wp:posOffset>
                </wp:positionV>
                <wp:extent cx="2724150" cy="282892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2724150" cy="2828925"/>
                        </a:xfrm>
                        <a:prstGeom prst="rect">
                          <a:avLst/>
                        </a:prstGeom>
                        <a:solidFill>
                          <a:srgbClr val="FFFFFF"/>
                        </a:solidFill>
                        <a:ln w="6350">
                          <a:noFill/>
                        </a:ln>
                      </wps:spPr>
                      <wps:txbx>
                        <w:txbxContent>
                          <w:p w14:paraId="68CD216E" w14:textId="7CEFCB39" w:rsidR="00845FA0" w:rsidRPr="007C38E0" w:rsidRDefault="007C38E0" w:rsidP="00845FA0">
                            <w:pPr>
                              <w:rPr>
                                <w:b/>
                                <w:bCs/>
                              </w:rPr>
                            </w:pPr>
                            <w:r w:rsidRPr="007C38E0">
                              <w:rPr>
                                <w:b/>
                                <w:bCs/>
                              </w:rPr>
                              <w:t>Stability</w:t>
                            </w:r>
                          </w:p>
                          <w:p w14:paraId="1654336F" w14:textId="302F93C7" w:rsidR="007C38E0" w:rsidRDefault="007C38E0" w:rsidP="00A71F59">
                            <w:pPr>
                              <w:pStyle w:val="ListParagraph"/>
                              <w:numPr>
                                <w:ilvl w:val="0"/>
                                <w:numId w:val="5"/>
                              </w:numPr>
                            </w:pPr>
                            <w:r>
                              <w:t>Security</w:t>
                            </w:r>
                          </w:p>
                          <w:p w14:paraId="2C45074B" w14:textId="122B5787" w:rsidR="007C38E0" w:rsidRDefault="007C38E0" w:rsidP="00A71F59">
                            <w:pPr>
                              <w:pStyle w:val="ListParagraph"/>
                              <w:numPr>
                                <w:ilvl w:val="0"/>
                                <w:numId w:val="5"/>
                              </w:numPr>
                            </w:pPr>
                            <w:r>
                              <w:t>Strength</w:t>
                            </w:r>
                          </w:p>
                          <w:p w14:paraId="23C98AF2" w14:textId="34F4874E" w:rsidR="007C38E0" w:rsidRDefault="007C38E0" w:rsidP="00A71F59">
                            <w:pPr>
                              <w:pStyle w:val="ListParagraph"/>
                              <w:numPr>
                                <w:ilvl w:val="0"/>
                                <w:numId w:val="5"/>
                              </w:numPr>
                            </w:pPr>
                            <w:r>
                              <w:t>Support</w:t>
                            </w:r>
                          </w:p>
                          <w:p w14:paraId="23F77F86" w14:textId="42293D01" w:rsidR="007C38E0" w:rsidRDefault="007C38E0" w:rsidP="00A71F59">
                            <w:pPr>
                              <w:pStyle w:val="ListParagraph"/>
                              <w:numPr>
                                <w:ilvl w:val="0"/>
                                <w:numId w:val="5"/>
                              </w:numPr>
                            </w:pPr>
                            <w:r>
                              <w:t>Peace</w:t>
                            </w:r>
                          </w:p>
                          <w:p w14:paraId="43161652" w14:textId="56800068" w:rsidR="007C38E0" w:rsidRDefault="007C38E0" w:rsidP="00A71F59">
                            <w:pPr>
                              <w:pStyle w:val="ListParagraph"/>
                              <w:numPr>
                                <w:ilvl w:val="0"/>
                                <w:numId w:val="5"/>
                              </w:numPr>
                            </w:pPr>
                            <w:r>
                              <w:t>Consistency Across/Within</w:t>
                            </w:r>
                          </w:p>
                          <w:p w14:paraId="35BAB531" w14:textId="3DABE7DE" w:rsidR="007C38E0" w:rsidRDefault="007C38E0" w:rsidP="00A71F59">
                            <w:pPr>
                              <w:pStyle w:val="ListParagraph"/>
                              <w:numPr>
                                <w:ilvl w:val="0"/>
                                <w:numId w:val="5"/>
                              </w:numPr>
                            </w:pPr>
                            <w:r>
                              <w:t>Financial Future Concern</w:t>
                            </w:r>
                          </w:p>
                          <w:p w14:paraId="7DAB1DE4" w14:textId="076330A1" w:rsidR="007C38E0" w:rsidRPr="007C38E0" w:rsidRDefault="007C38E0" w:rsidP="007C38E0">
                            <w:pPr>
                              <w:rPr>
                                <w:b/>
                                <w:bCs/>
                              </w:rPr>
                            </w:pPr>
                            <w:r w:rsidRPr="007C38E0">
                              <w:rPr>
                                <w:b/>
                                <w:bCs/>
                              </w:rPr>
                              <w:t>Hope</w:t>
                            </w:r>
                          </w:p>
                          <w:p w14:paraId="16A0DB0A" w14:textId="2F58976D" w:rsidR="007C38E0" w:rsidRDefault="007C38E0" w:rsidP="00A71F59">
                            <w:pPr>
                              <w:pStyle w:val="ListParagraph"/>
                              <w:numPr>
                                <w:ilvl w:val="0"/>
                                <w:numId w:val="6"/>
                              </w:numPr>
                            </w:pPr>
                            <w:r>
                              <w:t>Direction</w:t>
                            </w:r>
                          </w:p>
                          <w:p w14:paraId="74B5FD2C" w14:textId="138D0937" w:rsidR="007C38E0" w:rsidRDefault="007C38E0" w:rsidP="00A71F59">
                            <w:pPr>
                              <w:pStyle w:val="ListParagraph"/>
                              <w:numPr>
                                <w:ilvl w:val="0"/>
                                <w:numId w:val="6"/>
                              </w:numPr>
                            </w:pPr>
                            <w:r>
                              <w:t>Faith</w:t>
                            </w:r>
                          </w:p>
                          <w:p w14:paraId="24A74C1D" w14:textId="5B687C1A" w:rsidR="007C38E0" w:rsidRDefault="007C38E0" w:rsidP="00A71F59">
                            <w:pPr>
                              <w:pStyle w:val="ListParagraph"/>
                              <w:numPr>
                                <w:ilvl w:val="0"/>
                                <w:numId w:val="6"/>
                              </w:numPr>
                            </w:pPr>
                            <w:r>
                              <w:t>Guidance</w:t>
                            </w:r>
                          </w:p>
                          <w:p w14:paraId="526DEAC1" w14:textId="73240931" w:rsidR="007C38E0" w:rsidRDefault="007C38E0" w:rsidP="00A71F59">
                            <w:pPr>
                              <w:pStyle w:val="ListParagraph"/>
                              <w:numPr>
                                <w:ilvl w:val="0"/>
                                <w:numId w:val="6"/>
                              </w:numPr>
                            </w:pPr>
                            <w:r>
                              <w:t>Enthusiasm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54F4" id="Text Box 37" o:spid="_x0000_s1043" type="#_x0000_t202" style="position:absolute;margin-left:229pt;margin-top:2pt;width:214.5pt;height:22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" stroked="f" strokeweight=".5pt">
                <v:textbox>
                  <w:txbxContent>
                    <w:p w14:paraId="68CD216E" w14:textId="7CEFCB39" w:rsidR="00845FA0" w:rsidRPr="007C38E0" w:rsidRDefault="007C38E0" w:rsidP="00845FA0">
                      <w:pPr>
                        <w:rPr>
                          <w:b/>
                          <w:bCs/>
                        </w:rPr>
                      </w:pPr>
                      <w:r w:rsidRPr="007C38E0">
                        <w:rPr>
                          <w:b/>
                          <w:bCs/>
                        </w:rPr>
                        <w:t>Stability</w:t>
                      </w:r>
                    </w:p>
                    <w:p w14:paraId="1654336F" w14:textId="302F93C7" w:rsidR="007C38E0" w:rsidRDefault="007C38E0" w:rsidP="00A71F59">
                      <w:pPr>
                        <w:pStyle w:val="ListParagraph"/>
                        <w:numPr>
                          <w:ilvl w:val="0"/>
                          <w:numId w:val="5"/>
                        </w:numPr>
                      </w:pPr>
                      <w:r>
                        <w:t>Security</w:t>
                      </w:r>
                    </w:p>
                    <w:p w14:paraId="2C45074B" w14:textId="122B5787" w:rsidR="007C38E0" w:rsidRDefault="007C38E0" w:rsidP="00A71F59">
                      <w:pPr>
                        <w:pStyle w:val="ListParagraph"/>
                        <w:numPr>
                          <w:ilvl w:val="0"/>
                          <w:numId w:val="5"/>
                        </w:numPr>
                      </w:pPr>
                      <w:r>
                        <w:t>Strength</w:t>
                      </w:r>
                    </w:p>
                    <w:p w14:paraId="23C98AF2" w14:textId="34F4874E" w:rsidR="007C38E0" w:rsidRDefault="007C38E0" w:rsidP="00A71F59">
                      <w:pPr>
                        <w:pStyle w:val="ListParagraph"/>
                        <w:numPr>
                          <w:ilvl w:val="0"/>
                          <w:numId w:val="5"/>
                        </w:numPr>
                      </w:pPr>
                      <w:r>
                        <w:t>Support</w:t>
                      </w:r>
                    </w:p>
                    <w:p w14:paraId="23F77F86" w14:textId="42293D01" w:rsidR="007C38E0" w:rsidRDefault="007C38E0" w:rsidP="00A71F59">
                      <w:pPr>
                        <w:pStyle w:val="ListParagraph"/>
                        <w:numPr>
                          <w:ilvl w:val="0"/>
                          <w:numId w:val="5"/>
                        </w:numPr>
                      </w:pPr>
                      <w:r>
                        <w:t>Peace</w:t>
                      </w:r>
                    </w:p>
                    <w:p w14:paraId="43161652" w14:textId="56800068" w:rsidR="007C38E0" w:rsidRDefault="007C38E0" w:rsidP="00A71F59">
                      <w:pPr>
                        <w:pStyle w:val="ListParagraph"/>
                        <w:numPr>
                          <w:ilvl w:val="0"/>
                          <w:numId w:val="5"/>
                        </w:numPr>
                      </w:pPr>
                      <w:r>
                        <w:t>Consistency Across/Within</w:t>
                      </w:r>
                    </w:p>
                    <w:p w14:paraId="35BAB531" w14:textId="3DABE7DE" w:rsidR="007C38E0" w:rsidRDefault="007C38E0" w:rsidP="00A71F59">
                      <w:pPr>
                        <w:pStyle w:val="ListParagraph"/>
                        <w:numPr>
                          <w:ilvl w:val="0"/>
                          <w:numId w:val="5"/>
                        </w:numPr>
                      </w:pPr>
                      <w:r>
                        <w:t>Financial Future Concern</w:t>
                      </w:r>
                    </w:p>
                    <w:p w14:paraId="7DAB1DE4" w14:textId="076330A1" w:rsidR="007C38E0" w:rsidRPr="007C38E0" w:rsidRDefault="007C38E0" w:rsidP="007C38E0">
                      <w:pPr>
                        <w:rPr>
                          <w:b/>
                          <w:bCs/>
                        </w:rPr>
                      </w:pPr>
                      <w:r w:rsidRPr="007C38E0">
                        <w:rPr>
                          <w:b/>
                          <w:bCs/>
                        </w:rPr>
                        <w:t>Hope</w:t>
                      </w:r>
                    </w:p>
                    <w:p w14:paraId="16A0DB0A" w14:textId="2F58976D" w:rsidR="007C38E0" w:rsidRDefault="007C38E0" w:rsidP="00A71F59">
                      <w:pPr>
                        <w:pStyle w:val="ListParagraph"/>
                        <w:numPr>
                          <w:ilvl w:val="0"/>
                          <w:numId w:val="6"/>
                        </w:numPr>
                      </w:pPr>
                      <w:r>
                        <w:t>Direction</w:t>
                      </w:r>
                    </w:p>
                    <w:p w14:paraId="74B5FD2C" w14:textId="138D0937" w:rsidR="007C38E0" w:rsidRDefault="007C38E0" w:rsidP="00A71F59">
                      <w:pPr>
                        <w:pStyle w:val="ListParagraph"/>
                        <w:numPr>
                          <w:ilvl w:val="0"/>
                          <w:numId w:val="6"/>
                        </w:numPr>
                      </w:pPr>
                      <w:r>
                        <w:t>Faith</w:t>
                      </w:r>
                    </w:p>
                    <w:p w14:paraId="24A74C1D" w14:textId="5B687C1A" w:rsidR="007C38E0" w:rsidRDefault="007C38E0" w:rsidP="00A71F59">
                      <w:pPr>
                        <w:pStyle w:val="ListParagraph"/>
                        <w:numPr>
                          <w:ilvl w:val="0"/>
                          <w:numId w:val="6"/>
                        </w:numPr>
                      </w:pPr>
                      <w:r>
                        <w:t>Guidance</w:t>
                      </w:r>
                    </w:p>
                    <w:p w14:paraId="526DEAC1" w14:textId="73240931" w:rsidR="007C38E0" w:rsidRDefault="007C38E0" w:rsidP="00A71F59">
                      <w:pPr>
                        <w:pStyle w:val="ListParagraph"/>
                        <w:numPr>
                          <w:ilvl w:val="0"/>
                          <w:numId w:val="6"/>
                        </w:numPr>
                      </w:pPr>
                      <w:r>
                        <w:t>Enthusiasm</w:t>
                      </w:r>
                    </w:p>
                  </w:txbxContent>
                </v:textbox>
              </v:shape>
            </w:pict>
          </mc:Fallback>
        </mc:AlternateContent>
      </w:r>
      <w:r w:rsidR="007C38E0">
        <mc:AlternateContent>
          <mc:Choice Requires="wps">
            <w:drawing>
              <wp:anchor distT="0" distB="0" distL="114300" distR="114300" simplePos="0" relativeHeight="251706368" behindDoc="0" locked="0" layoutInCell="1" allowOverlap="1" wp14:anchorId="1638175C" wp14:editId="185ED98F">
                <wp:simplePos x="0" y="0"/>
                <wp:positionH relativeFrom="margin">
                  <wp:align>left</wp:align>
                </wp:positionH>
                <wp:positionV relativeFrom="paragraph">
                  <wp:posOffset>6350</wp:posOffset>
                </wp:positionV>
                <wp:extent cx="2400300" cy="29146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400300" cy="2914650"/>
                        </a:xfrm>
                        <a:prstGeom prst="rect">
                          <a:avLst/>
                        </a:prstGeom>
                        <a:solidFill>
                          <a:schemeClr val="lt1"/>
                        </a:solidFill>
                        <a:ln w="6350">
                          <a:noFill/>
                        </a:ln>
                      </wps:spPr>
                      <wps:txbx>
                        <w:txbxContent>
                          <w:p w14:paraId="53C5A431" w14:textId="3A3783DF" w:rsidR="00845FA0" w:rsidRPr="007C38E0" w:rsidRDefault="00845FA0">
                            <w:pPr>
                              <w:rPr>
                                <w:b/>
                                <w:bCs/>
                              </w:rPr>
                            </w:pPr>
                            <w:r w:rsidRPr="007C38E0">
                              <w:rPr>
                                <w:b/>
                                <w:bCs/>
                              </w:rPr>
                              <w:t>Trust</w:t>
                            </w:r>
                          </w:p>
                          <w:p w14:paraId="7ECAC4B2" w14:textId="471A882D" w:rsidR="007C38E0" w:rsidRDefault="007C38E0" w:rsidP="00A71F59">
                            <w:pPr>
                              <w:pStyle w:val="ListParagraph"/>
                              <w:numPr>
                                <w:ilvl w:val="0"/>
                                <w:numId w:val="3"/>
                              </w:numPr>
                            </w:pPr>
                            <w:r>
                              <w:t>Truth</w:t>
                            </w:r>
                          </w:p>
                          <w:p w14:paraId="5FE705F4" w14:textId="61BC5869" w:rsidR="007C38E0" w:rsidRDefault="007C38E0" w:rsidP="00A71F59">
                            <w:pPr>
                              <w:pStyle w:val="ListParagraph"/>
                              <w:numPr>
                                <w:ilvl w:val="0"/>
                                <w:numId w:val="3"/>
                              </w:numPr>
                            </w:pPr>
                            <w:r>
                              <w:t>Honesty</w:t>
                            </w:r>
                          </w:p>
                          <w:p w14:paraId="1198AFA1" w14:textId="15AAD6F5" w:rsidR="007C38E0" w:rsidRDefault="007C38E0" w:rsidP="00A71F59">
                            <w:pPr>
                              <w:pStyle w:val="ListParagraph"/>
                              <w:numPr>
                                <w:ilvl w:val="0"/>
                                <w:numId w:val="3"/>
                              </w:numPr>
                            </w:pPr>
                            <w:r>
                              <w:t>Integrity</w:t>
                            </w:r>
                          </w:p>
                          <w:p w14:paraId="56052C60" w14:textId="4C12AF44" w:rsidR="007C38E0" w:rsidRDefault="007C38E0" w:rsidP="00A71F59">
                            <w:pPr>
                              <w:pStyle w:val="ListParagraph"/>
                              <w:numPr>
                                <w:ilvl w:val="0"/>
                                <w:numId w:val="3"/>
                              </w:numPr>
                            </w:pPr>
                            <w:r>
                              <w:t>Respect</w:t>
                            </w:r>
                          </w:p>
                          <w:p w14:paraId="03DAA976" w14:textId="455398C1" w:rsidR="007C38E0" w:rsidRDefault="007C38E0" w:rsidP="00A71F59">
                            <w:pPr>
                              <w:pStyle w:val="ListParagraph"/>
                              <w:numPr>
                                <w:ilvl w:val="0"/>
                                <w:numId w:val="3"/>
                              </w:numPr>
                            </w:pPr>
                            <w:r>
                              <w:t>Authenticity</w:t>
                            </w:r>
                          </w:p>
                          <w:p w14:paraId="33180BD1" w14:textId="64115217" w:rsidR="007C38E0" w:rsidRDefault="007C38E0" w:rsidP="00A71F59">
                            <w:pPr>
                              <w:pStyle w:val="ListParagraph"/>
                              <w:numPr>
                                <w:ilvl w:val="0"/>
                                <w:numId w:val="3"/>
                              </w:numPr>
                            </w:pPr>
                            <w:r>
                              <w:t>Consistency Over Time</w:t>
                            </w:r>
                          </w:p>
                          <w:p w14:paraId="0787396A" w14:textId="4EF8B7CF" w:rsidR="007C38E0" w:rsidRPr="007C38E0" w:rsidRDefault="007C38E0">
                            <w:pPr>
                              <w:rPr>
                                <w:b/>
                                <w:bCs/>
                              </w:rPr>
                            </w:pPr>
                            <w:r w:rsidRPr="007C38E0">
                              <w:rPr>
                                <w:b/>
                                <w:bCs/>
                              </w:rPr>
                              <w:t>Compassion</w:t>
                            </w:r>
                          </w:p>
                          <w:p w14:paraId="36B06DBF" w14:textId="7E4B4D00" w:rsidR="007C38E0" w:rsidRDefault="007C38E0" w:rsidP="00A71F59">
                            <w:pPr>
                              <w:pStyle w:val="ListParagraph"/>
                              <w:numPr>
                                <w:ilvl w:val="0"/>
                                <w:numId w:val="4"/>
                              </w:numPr>
                            </w:pPr>
                            <w:r>
                              <w:t>Caring</w:t>
                            </w:r>
                          </w:p>
                          <w:p w14:paraId="29D5E99E" w14:textId="0E38D88A" w:rsidR="007C38E0" w:rsidRDefault="007C38E0" w:rsidP="00A71F59">
                            <w:pPr>
                              <w:pStyle w:val="ListParagraph"/>
                              <w:numPr>
                                <w:ilvl w:val="0"/>
                                <w:numId w:val="4"/>
                              </w:numPr>
                            </w:pPr>
                            <w:r>
                              <w:t>Friendship</w:t>
                            </w:r>
                          </w:p>
                          <w:p w14:paraId="35D7E5AC" w14:textId="35A599D0" w:rsidR="007C38E0" w:rsidRDefault="007C38E0" w:rsidP="00A71F59">
                            <w:pPr>
                              <w:pStyle w:val="ListParagraph"/>
                              <w:numPr>
                                <w:ilvl w:val="0"/>
                                <w:numId w:val="4"/>
                              </w:numPr>
                            </w:pPr>
                            <w:r>
                              <w:t>Happiness</w:t>
                            </w:r>
                          </w:p>
                          <w:p w14:paraId="2D0A7F21" w14:textId="012B686B" w:rsidR="007C38E0" w:rsidRDefault="007C38E0" w:rsidP="00A71F59">
                            <w:pPr>
                              <w:pStyle w:val="ListParagraph"/>
                              <w:numPr>
                                <w:ilvl w:val="0"/>
                                <w:numId w:val="4"/>
                              </w:numPr>
                            </w:pPr>
                            <w:r>
                              <w:t>Love</w:t>
                            </w:r>
                          </w:p>
                          <w:p w14:paraId="79519414" w14:textId="1515F805" w:rsidR="007C38E0" w:rsidRDefault="007C38E0" w:rsidP="00A71F59">
                            <w:pPr>
                              <w:pStyle w:val="ListParagraph"/>
                              <w:numPr>
                                <w:ilvl w:val="0"/>
                                <w:numId w:val="4"/>
                              </w:numPr>
                            </w:pPr>
                            <w:r>
                              <w:t>Concern</w:t>
                            </w:r>
                          </w:p>
                          <w:p w14:paraId="03C5F308" w14:textId="77777777" w:rsidR="007C38E0" w:rsidRDefault="007C3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8175C" id="Text Box 36" o:spid="_x0000_s1044" type="#_x0000_t202" style="position:absolute;margin-left:0;margin-top:.5pt;width:189pt;height:229.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" fillcolor="white [3201]" stroked="f" strokeweight=".5pt">
                <v:textbox>
                  <w:txbxContent>
                    <w:p w14:paraId="53C5A431" w14:textId="3A3783DF" w:rsidR="00845FA0" w:rsidRPr="007C38E0" w:rsidRDefault="00845FA0">
                      <w:pPr>
                        <w:rPr>
                          <w:b/>
                          <w:bCs/>
                        </w:rPr>
                      </w:pPr>
                      <w:r w:rsidRPr="007C38E0">
                        <w:rPr>
                          <w:b/>
                          <w:bCs/>
                        </w:rPr>
                        <w:t>Trust</w:t>
                      </w:r>
                    </w:p>
                    <w:p w14:paraId="7ECAC4B2" w14:textId="471A882D" w:rsidR="007C38E0" w:rsidRDefault="007C38E0" w:rsidP="00A71F59">
                      <w:pPr>
                        <w:pStyle w:val="ListParagraph"/>
                        <w:numPr>
                          <w:ilvl w:val="0"/>
                          <w:numId w:val="3"/>
                        </w:numPr>
                      </w:pPr>
                      <w:r>
                        <w:t>Truth</w:t>
                      </w:r>
                    </w:p>
                    <w:p w14:paraId="5FE705F4" w14:textId="61BC5869" w:rsidR="007C38E0" w:rsidRDefault="007C38E0" w:rsidP="00A71F59">
                      <w:pPr>
                        <w:pStyle w:val="ListParagraph"/>
                        <w:numPr>
                          <w:ilvl w:val="0"/>
                          <w:numId w:val="3"/>
                        </w:numPr>
                      </w:pPr>
                      <w:r>
                        <w:t>Honesty</w:t>
                      </w:r>
                    </w:p>
                    <w:p w14:paraId="1198AFA1" w14:textId="15AAD6F5" w:rsidR="007C38E0" w:rsidRDefault="007C38E0" w:rsidP="00A71F59">
                      <w:pPr>
                        <w:pStyle w:val="ListParagraph"/>
                        <w:numPr>
                          <w:ilvl w:val="0"/>
                          <w:numId w:val="3"/>
                        </w:numPr>
                      </w:pPr>
                      <w:r>
                        <w:t>Integrity</w:t>
                      </w:r>
                    </w:p>
                    <w:p w14:paraId="56052C60" w14:textId="4C12AF44" w:rsidR="007C38E0" w:rsidRDefault="007C38E0" w:rsidP="00A71F59">
                      <w:pPr>
                        <w:pStyle w:val="ListParagraph"/>
                        <w:numPr>
                          <w:ilvl w:val="0"/>
                          <w:numId w:val="3"/>
                        </w:numPr>
                      </w:pPr>
                      <w:r>
                        <w:t>Respect</w:t>
                      </w:r>
                    </w:p>
                    <w:p w14:paraId="03DAA976" w14:textId="455398C1" w:rsidR="007C38E0" w:rsidRDefault="007C38E0" w:rsidP="00A71F59">
                      <w:pPr>
                        <w:pStyle w:val="ListParagraph"/>
                        <w:numPr>
                          <w:ilvl w:val="0"/>
                          <w:numId w:val="3"/>
                        </w:numPr>
                      </w:pPr>
                      <w:r>
                        <w:t>Authenticity</w:t>
                      </w:r>
                    </w:p>
                    <w:p w14:paraId="33180BD1" w14:textId="64115217" w:rsidR="007C38E0" w:rsidRDefault="007C38E0" w:rsidP="00A71F59">
                      <w:pPr>
                        <w:pStyle w:val="ListParagraph"/>
                        <w:numPr>
                          <w:ilvl w:val="0"/>
                          <w:numId w:val="3"/>
                        </w:numPr>
                      </w:pPr>
                      <w:r>
                        <w:t>Consistency Over Time</w:t>
                      </w:r>
                    </w:p>
                    <w:p w14:paraId="0787396A" w14:textId="4EF8B7CF" w:rsidR="007C38E0" w:rsidRPr="007C38E0" w:rsidRDefault="007C38E0">
                      <w:pPr>
                        <w:rPr>
                          <w:b/>
                          <w:bCs/>
                        </w:rPr>
                      </w:pPr>
                      <w:r w:rsidRPr="007C38E0">
                        <w:rPr>
                          <w:b/>
                          <w:bCs/>
                        </w:rPr>
                        <w:t>Compassion</w:t>
                      </w:r>
                    </w:p>
                    <w:p w14:paraId="36B06DBF" w14:textId="7E4B4D00" w:rsidR="007C38E0" w:rsidRDefault="007C38E0" w:rsidP="00A71F59">
                      <w:pPr>
                        <w:pStyle w:val="ListParagraph"/>
                        <w:numPr>
                          <w:ilvl w:val="0"/>
                          <w:numId w:val="4"/>
                        </w:numPr>
                      </w:pPr>
                      <w:r>
                        <w:t>Caring</w:t>
                      </w:r>
                    </w:p>
                    <w:p w14:paraId="29D5E99E" w14:textId="0E38D88A" w:rsidR="007C38E0" w:rsidRDefault="007C38E0" w:rsidP="00A71F59">
                      <w:pPr>
                        <w:pStyle w:val="ListParagraph"/>
                        <w:numPr>
                          <w:ilvl w:val="0"/>
                          <w:numId w:val="4"/>
                        </w:numPr>
                      </w:pPr>
                      <w:r>
                        <w:t>Friendship</w:t>
                      </w:r>
                    </w:p>
                    <w:p w14:paraId="35D7E5AC" w14:textId="35A599D0" w:rsidR="007C38E0" w:rsidRDefault="007C38E0" w:rsidP="00A71F59">
                      <w:pPr>
                        <w:pStyle w:val="ListParagraph"/>
                        <w:numPr>
                          <w:ilvl w:val="0"/>
                          <w:numId w:val="4"/>
                        </w:numPr>
                      </w:pPr>
                      <w:r>
                        <w:t>Happiness</w:t>
                      </w:r>
                    </w:p>
                    <w:p w14:paraId="2D0A7F21" w14:textId="012B686B" w:rsidR="007C38E0" w:rsidRDefault="007C38E0" w:rsidP="00A71F59">
                      <w:pPr>
                        <w:pStyle w:val="ListParagraph"/>
                        <w:numPr>
                          <w:ilvl w:val="0"/>
                          <w:numId w:val="4"/>
                        </w:numPr>
                      </w:pPr>
                      <w:r>
                        <w:t>Love</w:t>
                      </w:r>
                    </w:p>
                    <w:p w14:paraId="79519414" w14:textId="1515F805" w:rsidR="007C38E0" w:rsidRDefault="007C38E0" w:rsidP="00A71F59">
                      <w:pPr>
                        <w:pStyle w:val="ListParagraph"/>
                        <w:numPr>
                          <w:ilvl w:val="0"/>
                          <w:numId w:val="4"/>
                        </w:numPr>
                      </w:pPr>
                      <w:r>
                        <w:t>Concern</w:t>
                      </w:r>
                    </w:p>
                    <w:p w14:paraId="03C5F308" w14:textId="77777777" w:rsidR="007C38E0" w:rsidRDefault="007C38E0"/>
                  </w:txbxContent>
                </v:textbox>
                <w10:wrap anchorx="margin"/>
              </v:shape>
            </w:pict>
          </mc:Fallback>
        </mc:AlternateContent>
      </w:r>
    </w:p>
    <w:p w14:paraId="16CE45EC" w14:textId="77777777" w:rsidR="00845FA0" w:rsidRDefault="00845FA0" w:rsidP="00845FA0">
      <w:pPr>
        <w:pStyle w:val="Heading1"/>
      </w:pPr>
    </w:p>
    <w:p w14:paraId="4B2135D7" w14:textId="77777777" w:rsidR="00845FA0" w:rsidRDefault="00845FA0" w:rsidP="00845FA0">
      <w:pPr>
        <w:pStyle w:val="Heading1"/>
      </w:pPr>
    </w:p>
    <w:p w14:paraId="363BC2BF" w14:textId="77777777" w:rsidR="00845FA0" w:rsidRDefault="00845FA0" w:rsidP="00845FA0">
      <w:pPr>
        <w:pStyle w:val="Heading1"/>
      </w:pPr>
    </w:p>
    <w:p w14:paraId="116473B4" w14:textId="77777777" w:rsidR="00845FA0" w:rsidRDefault="00845FA0" w:rsidP="00845FA0">
      <w:pPr>
        <w:pStyle w:val="Heading1"/>
      </w:pPr>
    </w:p>
    <w:p w14:paraId="7B632C1E" w14:textId="77777777" w:rsidR="00845FA0" w:rsidRDefault="00845FA0" w:rsidP="00845FA0">
      <w:pPr>
        <w:pStyle w:val="Heading1"/>
      </w:pPr>
    </w:p>
    <w:p w14:paraId="73E79A0D" w14:textId="77777777" w:rsidR="00845FA0" w:rsidRDefault="00845FA0" w:rsidP="00845FA0">
      <w:pPr>
        <w:pStyle w:val="Heading1"/>
      </w:pPr>
    </w:p>
    <w:p w14:paraId="65BFE529" w14:textId="2C592BEC" w:rsidR="007C38E0" w:rsidRDefault="007C38E0" w:rsidP="00845FA0">
      <w:pPr>
        <w:pStyle w:val="Heading1"/>
      </w:pPr>
    </w:p>
    <w:p w14:paraId="2D8A9074" w14:textId="63825C37" w:rsidR="007C38E0" w:rsidRDefault="007C38E0" w:rsidP="00845FA0">
      <w:pPr>
        <w:pStyle w:val="Heading1"/>
      </w:pPr>
    </w:p>
    <w:p w14:paraId="65AFC3D6" w14:textId="44B425A8" w:rsidR="00BE74AD" w:rsidRDefault="00BE74AD" w:rsidP="00BE74AD"/>
    <w:p w14:paraId="404CF1C3" w14:textId="5B2E06FC" w:rsidR="00BE74AD" w:rsidRDefault="00BE74AD" w:rsidP="00BE74AD"/>
    <w:p w14:paraId="4FFBF8B2" w14:textId="25171C71" w:rsidR="00BE74AD" w:rsidRPr="00BE74AD" w:rsidRDefault="00BE74AD" w:rsidP="00BE74AD"/>
    <w:p w14:paraId="6D814B15" w14:textId="24F5EF0E" w:rsidR="007C38E0" w:rsidRDefault="007C38E0" w:rsidP="007C38E0">
      <w:pPr>
        <w:jc w:val="center"/>
      </w:pPr>
      <w:r>
        <w:t xml:space="preserve">A leader is someone who can get things done </w:t>
      </w:r>
      <w:r w:rsidRPr="007C38E0">
        <w:rPr>
          <w:i/>
          <w:iCs/>
        </w:rPr>
        <w:t>through</w:t>
      </w:r>
      <w:r>
        <w:t xml:space="preserve"> other people.” ~ Warren Buffett</w:t>
      </w:r>
    </w:p>
    <w:p w14:paraId="794B730F" w14:textId="581D0953" w:rsidR="009C213D" w:rsidRDefault="009C213D" w:rsidP="009C213D"/>
    <w:p w14:paraId="353241C1" w14:textId="0C57251B" w:rsidR="007C38E0" w:rsidRDefault="009C213D" w:rsidP="009C213D">
      <w:r>
        <w:t>Your Notes:</w:t>
      </w:r>
    </w:p>
    <w:p w14:paraId="2B9846FA" w14:textId="6CFBABC3" w:rsidR="009C213D" w:rsidRDefault="00BE74AD" w:rsidP="009C213D">
      <w:r>
        <w:rPr>
          <w:noProof/>
        </w:rPr>
        <mc:AlternateContent>
          <mc:Choice Requires="wps">
            <w:drawing>
              <wp:anchor distT="0" distB="0" distL="114300" distR="114300" simplePos="0" relativeHeight="251709440" behindDoc="0" locked="0" layoutInCell="1" allowOverlap="1" wp14:anchorId="37D5872F" wp14:editId="13C2FBAC">
                <wp:simplePos x="0" y="0"/>
                <wp:positionH relativeFrom="margin">
                  <wp:posOffset>77525</wp:posOffset>
                </wp:positionH>
                <wp:positionV relativeFrom="paragraph">
                  <wp:posOffset>4638</wp:posOffset>
                </wp:positionV>
                <wp:extent cx="6543924" cy="2902226"/>
                <wp:effectExtent l="0" t="0" r="28575" b="12700"/>
                <wp:wrapNone/>
                <wp:docPr id="38" name="Text Box 38"/>
                <wp:cNvGraphicFramePr/>
                <a:graphic xmlns:a="http://schemas.openxmlformats.org/drawingml/2006/main">
                  <a:graphicData uri="http://schemas.microsoft.com/office/word/2010/wordprocessingShape">
                    <wps:wsp>
                      <wps:cNvSpPr txBox="1"/>
                      <wps:spPr>
                        <a:xfrm>
                          <a:off x="0" y="0"/>
                          <a:ext cx="6543924" cy="2902226"/>
                        </a:xfrm>
                        <a:prstGeom prst="rect">
                          <a:avLst/>
                        </a:prstGeom>
                        <a:solidFill>
                          <a:schemeClr val="lt1"/>
                        </a:solidFill>
                        <a:ln w="6350">
                          <a:solidFill>
                            <a:prstClr val="black"/>
                          </a:solidFill>
                        </a:ln>
                      </wps:spPr>
                      <wps:txbx>
                        <w:txbxContent>
                          <w:p w14:paraId="1FE443C4" w14:textId="77777777" w:rsidR="001F5DFD" w:rsidRDefault="001F5DFD">
                            <w:permStart w:id="1267213052" w:edGrp="everyone"/>
                            <w:permEnd w:id="126721305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872F" id="Text Box 38" o:spid="_x0000_s1045" type="#_x0000_t202" style="position:absolute;margin-left:6.1pt;margin-top:.35pt;width:515.25pt;height:22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" fillcolor="white [3201]" strokeweight=".5pt">
                <v:textbox>
                  <w:txbxContent>
                    <w:p w14:paraId="1FE443C4" w14:textId="77777777" w:rsidR="001F5DFD" w:rsidRDefault="001F5DFD">
                      <w:permStart w:id="1267213052" w:edGrp="everyone"/>
                      <w:permEnd w:id="1267213052"/>
                    </w:p>
                  </w:txbxContent>
                </v:textbox>
                <w10:wrap anchorx="margin"/>
              </v:shape>
            </w:pict>
          </mc:Fallback>
        </mc:AlternateContent>
      </w:r>
    </w:p>
    <w:p w14:paraId="0EDFC999" w14:textId="5B87A4AD" w:rsidR="001F5DFD" w:rsidRDefault="001F5DFD" w:rsidP="00845FA0">
      <w:pPr>
        <w:pStyle w:val="Heading1"/>
      </w:pPr>
    </w:p>
    <w:p w14:paraId="1F47E4DF" w14:textId="34DF4DA6" w:rsidR="001F5DFD" w:rsidRDefault="001F5DFD" w:rsidP="00845FA0">
      <w:pPr>
        <w:pStyle w:val="Heading1"/>
      </w:pPr>
    </w:p>
    <w:p w14:paraId="1325CB0F" w14:textId="78F7885B" w:rsidR="001F5DFD" w:rsidRDefault="001F5DFD" w:rsidP="00845FA0">
      <w:pPr>
        <w:pStyle w:val="Heading1"/>
      </w:pPr>
    </w:p>
    <w:p w14:paraId="0C12C2E7" w14:textId="2EF1EED2" w:rsidR="001F5DFD" w:rsidRDefault="001F5DFD" w:rsidP="00845FA0">
      <w:pPr>
        <w:pStyle w:val="Heading1"/>
      </w:pPr>
    </w:p>
    <w:p w14:paraId="13D38D08" w14:textId="77777777" w:rsidR="001F5DFD" w:rsidRDefault="001F5DFD" w:rsidP="00845FA0">
      <w:pPr>
        <w:pStyle w:val="Heading1"/>
      </w:pPr>
    </w:p>
    <w:p w14:paraId="70E97681" w14:textId="77777777" w:rsidR="001F5DFD" w:rsidRDefault="001F5DFD" w:rsidP="00845FA0">
      <w:pPr>
        <w:pStyle w:val="Heading1"/>
      </w:pPr>
    </w:p>
    <w:p w14:paraId="6F11B5FB" w14:textId="77777777" w:rsidR="001F5DFD" w:rsidRDefault="001F5DFD" w:rsidP="00845FA0">
      <w:pPr>
        <w:pStyle w:val="Heading1"/>
      </w:pPr>
    </w:p>
    <w:p w14:paraId="7108B9EB" w14:textId="77777777" w:rsidR="001F5DFD" w:rsidRDefault="001F5DFD" w:rsidP="00845FA0">
      <w:pPr>
        <w:pStyle w:val="Heading1"/>
      </w:pPr>
    </w:p>
    <w:p w14:paraId="5EAB8ACB" w14:textId="77777777" w:rsidR="00BE74AD" w:rsidRDefault="00BE74AD" w:rsidP="001E5AE1">
      <w:pPr>
        <w:pStyle w:val="Heading1"/>
      </w:pPr>
    </w:p>
    <w:p w14:paraId="56824D77" w14:textId="77777777" w:rsidR="00BE74AD" w:rsidRDefault="00BE74AD" w:rsidP="001E5AE1">
      <w:pPr>
        <w:pStyle w:val="Heading1"/>
      </w:pPr>
    </w:p>
    <w:p w14:paraId="14F4D09C" w14:textId="77777777" w:rsidR="00BE74AD" w:rsidRDefault="00BE74AD" w:rsidP="001E5AE1">
      <w:pPr>
        <w:pStyle w:val="Heading1"/>
      </w:pPr>
    </w:p>
    <w:p w14:paraId="379BED0F" w14:textId="77777777" w:rsidR="00BE74AD" w:rsidRDefault="00BE74AD" w:rsidP="001E5AE1">
      <w:pPr>
        <w:pStyle w:val="Heading1"/>
      </w:pPr>
    </w:p>
    <w:p w14:paraId="7C3788F5" w14:textId="3B277E8F" w:rsidR="006C1F28" w:rsidRPr="001E5AE1" w:rsidRDefault="00EC6E9E" w:rsidP="00EC6E9E">
      <w:pPr>
        <w:pStyle w:val="Heading3"/>
      </w:pPr>
      <w:bookmarkStart w:id="17" w:name="_Toc79147226"/>
      <w:r>
        <w:lastRenderedPageBreak/>
        <w:t xml:space="preserve">Breakout Room Exercise: </w:t>
      </w:r>
      <w:r w:rsidR="001F5DFD">
        <w:t xml:space="preserve">How to Apply </w:t>
      </w:r>
      <w:r w:rsidR="006C1F28">
        <w:t>a</w:t>
      </w:r>
      <w:r w:rsidR="001F5DFD">
        <w:t>s A Leader</w:t>
      </w:r>
      <w:bookmarkEnd w:id="17"/>
    </w:p>
    <w:p w14:paraId="68A11262" w14:textId="77777777" w:rsidR="00BE74AD" w:rsidRDefault="00BE74AD" w:rsidP="006C1F28">
      <w:pPr>
        <w:rPr>
          <w:b/>
          <w:bCs/>
        </w:rPr>
      </w:pPr>
    </w:p>
    <w:p w14:paraId="4511408E" w14:textId="064B371C" w:rsidR="005B36EE" w:rsidRDefault="002132FB" w:rsidP="006C1F28">
      <w:pPr>
        <w:rPr>
          <w:b/>
          <w:bCs/>
        </w:rPr>
      </w:pPr>
      <w:r>
        <w:rPr>
          <w:b/>
          <w:bCs/>
          <w:noProof/>
        </w:rPr>
        <mc:AlternateContent>
          <mc:Choice Requires="wps">
            <w:drawing>
              <wp:anchor distT="0" distB="0" distL="114300" distR="114300" simplePos="0" relativeHeight="251711488" behindDoc="0" locked="0" layoutInCell="1" allowOverlap="1" wp14:anchorId="27B23D18" wp14:editId="6B40859F">
                <wp:simplePos x="0" y="0"/>
                <wp:positionH relativeFrom="margin">
                  <wp:align>left</wp:align>
                </wp:positionH>
                <wp:positionV relativeFrom="paragraph">
                  <wp:posOffset>114935</wp:posOffset>
                </wp:positionV>
                <wp:extent cx="1323975" cy="282892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1323975" cy="2828925"/>
                        </a:xfrm>
                        <a:prstGeom prst="rect">
                          <a:avLst/>
                        </a:prstGeom>
                        <a:solidFill>
                          <a:schemeClr val="accent1">
                            <a:lumMod val="40000"/>
                            <a:lumOff val="60000"/>
                          </a:schemeClr>
                        </a:solidFill>
                        <a:ln w="3175">
                          <a:noFill/>
                        </a:ln>
                      </wps:spPr>
                      <wps:txbx>
                        <w:txbxContent>
                          <w:p w14:paraId="1BEF2E8B" w14:textId="2EE24E8C" w:rsidR="005B36EE" w:rsidRPr="001E5AE1" w:rsidRDefault="005B36EE" w:rsidP="005B36EE">
                            <w:pPr>
                              <w:rPr>
                                <w:b/>
                                <w:bCs/>
                              </w:rPr>
                            </w:pPr>
                          </w:p>
                          <w:p w14:paraId="58117CD2" w14:textId="690AF9D5" w:rsidR="005B36EE" w:rsidRPr="001E5AE1" w:rsidRDefault="005B36EE">
                            <w:r w:rsidRPr="001E5AE1">
                              <w:t>Each theme gives you an edge— how can you use it?</w:t>
                            </w:r>
                          </w:p>
                          <w:p w14:paraId="26EF18B8" w14:textId="11E8E3A3" w:rsidR="005B36EE" w:rsidRPr="005B36EE" w:rsidRDefault="005B36EE">
                            <w:pPr>
                              <w:rPr>
                                <w:i/>
                                <w:iCs/>
                                <w:sz w:val="20"/>
                                <w:szCs w:val="20"/>
                              </w:rPr>
                            </w:pPr>
                            <w:r w:rsidRPr="001E5AE1">
                              <w:rPr>
                                <w:i/>
                                <w:iCs/>
                                <w:sz w:val="20"/>
                                <w:szCs w:val="20"/>
                              </w:rPr>
                              <w:t>Lead with Your 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23D18" id="Text Box 40" o:spid="_x0000_s1046" type="#_x0000_t202" style="position:absolute;margin-left:0;margin-top:9.05pt;width:104.25pt;height:222.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" fillcolor="#ebe2ca [1300]" stroked="f" strokeweight=".25pt">
                <v:textbox>
                  <w:txbxContent>
                    <w:p w14:paraId="1BEF2E8B" w14:textId="2EE24E8C" w:rsidR="005B36EE" w:rsidRPr="001E5AE1" w:rsidRDefault="005B36EE" w:rsidP="005B36EE">
                      <w:pPr>
                        <w:rPr>
                          <w:b/>
                          <w:bCs/>
                        </w:rPr>
                      </w:pPr>
                    </w:p>
                    <w:p w14:paraId="58117CD2" w14:textId="690AF9D5" w:rsidR="005B36EE" w:rsidRPr="001E5AE1" w:rsidRDefault="005B36EE">
                      <w:r w:rsidRPr="001E5AE1">
                        <w:t>Each theme gives you an edge— how can you use it?</w:t>
                      </w:r>
                    </w:p>
                    <w:p w14:paraId="26EF18B8" w14:textId="11E8E3A3" w:rsidR="005B36EE" w:rsidRPr="005B36EE" w:rsidRDefault="005B36EE">
                      <w:pPr>
                        <w:rPr>
                          <w:i/>
                          <w:iCs/>
                          <w:sz w:val="20"/>
                          <w:szCs w:val="20"/>
                        </w:rPr>
                      </w:pPr>
                      <w:r w:rsidRPr="001E5AE1">
                        <w:rPr>
                          <w:i/>
                          <w:iCs/>
                          <w:sz w:val="20"/>
                          <w:szCs w:val="20"/>
                        </w:rPr>
                        <w:t>Lead with Your Strengths</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2F8A6022" wp14:editId="65C730BC">
                <wp:simplePos x="0" y="0"/>
                <wp:positionH relativeFrom="margin">
                  <wp:posOffset>1304925</wp:posOffset>
                </wp:positionH>
                <wp:positionV relativeFrom="paragraph">
                  <wp:posOffset>95885</wp:posOffset>
                </wp:positionV>
                <wp:extent cx="5257800" cy="12763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257800" cy="1276350"/>
                        </a:xfrm>
                        <a:prstGeom prst="rect">
                          <a:avLst/>
                        </a:prstGeom>
                        <a:solidFill>
                          <a:schemeClr val="lt1"/>
                        </a:solidFill>
                        <a:ln w="3175">
                          <a:noFill/>
                        </a:ln>
                      </wps:spPr>
                      <wps:txbx>
                        <w:txbxContent>
                          <w:p w14:paraId="2D801ED4" w14:textId="31B0F63E" w:rsidR="00BC0343" w:rsidRDefault="005B36EE" w:rsidP="008F37C1">
                            <w:pPr>
                              <w:rPr>
                                <w:color w:val="000000" w:themeColor="text1"/>
                              </w:rPr>
                            </w:pPr>
                            <w:r w:rsidRPr="006C1F28">
                              <w:rPr>
                                <w:b/>
                                <w:bCs/>
                                <w:color w:val="000000" w:themeColor="text1"/>
                              </w:rPr>
                              <w:t xml:space="preserve">Part </w:t>
                            </w:r>
                            <w:r>
                              <w:rPr>
                                <w:b/>
                                <w:bCs/>
                                <w:color w:val="000000" w:themeColor="text1"/>
                              </w:rPr>
                              <w:t>1</w:t>
                            </w:r>
                            <w:r w:rsidRPr="006C1F28">
                              <w:rPr>
                                <w:b/>
                                <w:bCs/>
                                <w:color w:val="000000" w:themeColor="text1"/>
                              </w:rPr>
                              <w:t>:</w:t>
                            </w:r>
                            <w:r>
                              <w:rPr>
                                <w:b/>
                                <w:bCs/>
                                <w:color w:val="B59542" w:themeColor="accent1" w:themeShade="BF"/>
                              </w:rPr>
                              <w:t xml:space="preserve"> </w:t>
                            </w:r>
                            <w:r w:rsidR="00F0103A">
                              <w:rPr>
                                <w:color w:val="000000" w:themeColor="text1"/>
                              </w:rPr>
                              <w:t>Individual Exercise:</w:t>
                            </w:r>
                          </w:p>
                          <w:p w14:paraId="1C8AFDCB" w14:textId="19A65FDD" w:rsidR="005B36EE" w:rsidRPr="008F37C1" w:rsidRDefault="005B36EE" w:rsidP="008F37C1">
                            <w:pPr>
                              <w:pStyle w:val="ListParagraph"/>
                              <w:numPr>
                                <w:ilvl w:val="0"/>
                                <w:numId w:val="7"/>
                              </w:numPr>
                              <w:rPr>
                                <w:color w:val="000000" w:themeColor="text1"/>
                              </w:rPr>
                            </w:pPr>
                            <w:r w:rsidRPr="008F37C1">
                              <w:rPr>
                                <w:color w:val="000000" w:themeColor="text1"/>
                              </w:rPr>
                              <w:t>Select one of your themes and review the “How to Apply as a Manager” section.</w:t>
                            </w:r>
                          </w:p>
                          <w:p w14:paraId="6E5F8F35" w14:textId="2B60A5D4" w:rsidR="005B36EE" w:rsidRDefault="005B36EE" w:rsidP="00F0103A">
                            <w:pPr>
                              <w:pStyle w:val="ListParagraph"/>
                              <w:numPr>
                                <w:ilvl w:val="0"/>
                                <w:numId w:val="7"/>
                              </w:numPr>
                              <w:rPr>
                                <w:color w:val="000000" w:themeColor="text1"/>
                              </w:rPr>
                            </w:pPr>
                            <w:r>
                              <w:rPr>
                                <w:color w:val="000000" w:themeColor="text1"/>
                              </w:rPr>
                              <w:t>Next, review the “Reflect to Plan for Action” section and write a brief description of how you can put them into action with your team.</w:t>
                            </w:r>
                          </w:p>
                          <w:p w14:paraId="35C6855E" w14:textId="021C3E1F" w:rsidR="00F0103A" w:rsidRPr="00F0103A" w:rsidRDefault="00F0103A" w:rsidP="00F0103A">
                            <w:pPr>
                              <w:pStyle w:val="ListParagraph"/>
                              <w:numPr>
                                <w:ilvl w:val="0"/>
                                <w:numId w:val="7"/>
                              </w:numPr>
                              <w:rPr>
                                <w:color w:val="000000" w:themeColor="text1"/>
                              </w:rPr>
                            </w:pPr>
                            <w:r>
                              <w:rPr>
                                <w:color w:val="000000" w:themeColor="text1"/>
                              </w:rPr>
                              <w:t>You will share this information in the next portion of the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A6022" id="Text Box 39" o:spid="_x0000_s1047" type="#_x0000_t202" style="position:absolute;margin-left:102.75pt;margin-top:7.55pt;width:414pt;height:10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" fillcolor="white [3201]" stroked="f" strokeweight=".25pt">
                <v:textbox>
                  <w:txbxContent>
                    <w:p w14:paraId="2D801ED4" w14:textId="31B0F63E" w:rsidR="00BC0343" w:rsidRDefault="005B36EE" w:rsidP="008F37C1">
                      <w:pPr>
                        <w:rPr>
                          <w:color w:val="000000" w:themeColor="text1"/>
                        </w:rPr>
                      </w:pPr>
                      <w:r w:rsidRPr="006C1F28">
                        <w:rPr>
                          <w:b/>
                          <w:bCs/>
                          <w:color w:val="000000" w:themeColor="text1"/>
                        </w:rPr>
                        <w:t xml:space="preserve">Part </w:t>
                      </w:r>
                      <w:r>
                        <w:rPr>
                          <w:b/>
                          <w:bCs/>
                          <w:color w:val="000000" w:themeColor="text1"/>
                        </w:rPr>
                        <w:t>1</w:t>
                      </w:r>
                      <w:r w:rsidRPr="006C1F28">
                        <w:rPr>
                          <w:b/>
                          <w:bCs/>
                          <w:color w:val="000000" w:themeColor="text1"/>
                        </w:rPr>
                        <w:t>:</w:t>
                      </w:r>
                      <w:r>
                        <w:rPr>
                          <w:b/>
                          <w:bCs/>
                          <w:color w:val="B59542" w:themeColor="accent1" w:themeShade="BF"/>
                        </w:rPr>
                        <w:t xml:space="preserve"> </w:t>
                      </w:r>
                      <w:r w:rsidR="00F0103A">
                        <w:rPr>
                          <w:color w:val="000000" w:themeColor="text1"/>
                        </w:rPr>
                        <w:t>Individual Exercise:</w:t>
                      </w:r>
                    </w:p>
                    <w:p w14:paraId="1C8AFDCB" w14:textId="19A65FDD" w:rsidR="005B36EE" w:rsidRPr="008F37C1" w:rsidRDefault="005B36EE" w:rsidP="008F37C1">
                      <w:pPr>
                        <w:pStyle w:val="ListParagraph"/>
                        <w:numPr>
                          <w:ilvl w:val="0"/>
                          <w:numId w:val="7"/>
                        </w:numPr>
                        <w:rPr>
                          <w:color w:val="000000" w:themeColor="text1"/>
                        </w:rPr>
                      </w:pPr>
                      <w:r w:rsidRPr="008F37C1">
                        <w:rPr>
                          <w:color w:val="000000" w:themeColor="text1"/>
                        </w:rPr>
                        <w:t>Select one of your themes and review the “How to Apply as a Manager” section.</w:t>
                      </w:r>
                    </w:p>
                    <w:p w14:paraId="6E5F8F35" w14:textId="2B60A5D4" w:rsidR="005B36EE" w:rsidRDefault="005B36EE" w:rsidP="00F0103A">
                      <w:pPr>
                        <w:pStyle w:val="ListParagraph"/>
                        <w:numPr>
                          <w:ilvl w:val="0"/>
                          <w:numId w:val="7"/>
                        </w:numPr>
                        <w:rPr>
                          <w:color w:val="000000" w:themeColor="text1"/>
                        </w:rPr>
                      </w:pPr>
                      <w:r>
                        <w:rPr>
                          <w:color w:val="000000" w:themeColor="text1"/>
                        </w:rPr>
                        <w:t>Next, review the “Reflect to Plan for Action” section and write a brief description of how you can put them into action with your team.</w:t>
                      </w:r>
                    </w:p>
                    <w:p w14:paraId="35C6855E" w14:textId="021C3E1F" w:rsidR="00F0103A" w:rsidRPr="00F0103A" w:rsidRDefault="00F0103A" w:rsidP="00F0103A">
                      <w:pPr>
                        <w:pStyle w:val="ListParagraph"/>
                        <w:numPr>
                          <w:ilvl w:val="0"/>
                          <w:numId w:val="7"/>
                        </w:numPr>
                        <w:rPr>
                          <w:color w:val="000000" w:themeColor="text1"/>
                        </w:rPr>
                      </w:pPr>
                      <w:r>
                        <w:rPr>
                          <w:color w:val="000000" w:themeColor="text1"/>
                        </w:rPr>
                        <w:t>You will share this information in the next portion of the exercise.</w:t>
                      </w:r>
                    </w:p>
                  </w:txbxContent>
                </v:textbox>
                <w10:wrap anchorx="margin"/>
              </v:shape>
            </w:pict>
          </mc:Fallback>
        </mc:AlternateContent>
      </w:r>
    </w:p>
    <w:p w14:paraId="40BE070B" w14:textId="611AC86A" w:rsidR="005B36EE" w:rsidRDefault="005B36EE" w:rsidP="006C1F28">
      <w:pPr>
        <w:rPr>
          <w:b/>
          <w:bCs/>
        </w:rPr>
      </w:pPr>
    </w:p>
    <w:p w14:paraId="6E00188D" w14:textId="77777777" w:rsidR="005B36EE" w:rsidRDefault="005B36EE" w:rsidP="006C1F28">
      <w:pPr>
        <w:rPr>
          <w:b/>
          <w:bCs/>
        </w:rPr>
      </w:pPr>
    </w:p>
    <w:p w14:paraId="5E8D43D8" w14:textId="77777777" w:rsidR="005B36EE" w:rsidRDefault="005B36EE" w:rsidP="006C1F28">
      <w:pPr>
        <w:rPr>
          <w:b/>
          <w:bCs/>
        </w:rPr>
      </w:pPr>
    </w:p>
    <w:p w14:paraId="3783E0DC" w14:textId="7C0FC49E" w:rsidR="005B36EE" w:rsidRDefault="005B36EE" w:rsidP="006C1F28">
      <w:pPr>
        <w:rPr>
          <w:b/>
          <w:bCs/>
        </w:rPr>
      </w:pPr>
    </w:p>
    <w:p w14:paraId="3CFFAC64" w14:textId="54C9E117" w:rsidR="005B36EE" w:rsidRDefault="00971CB4" w:rsidP="006C1F28">
      <w:pPr>
        <w:rPr>
          <w:b/>
          <w:bCs/>
        </w:rPr>
      </w:pPr>
      <w:r>
        <w:rPr>
          <w:b/>
          <w:bCs/>
          <w:noProof/>
        </w:rPr>
        <mc:AlternateContent>
          <mc:Choice Requires="wps">
            <w:drawing>
              <wp:anchor distT="0" distB="0" distL="114300" distR="114300" simplePos="0" relativeHeight="251712512" behindDoc="0" locked="0" layoutInCell="1" allowOverlap="1" wp14:anchorId="0145ECD7" wp14:editId="69F4311D">
                <wp:simplePos x="0" y="0"/>
                <wp:positionH relativeFrom="margin">
                  <wp:posOffset>1343025</wp:posOffset>
                </wp:positionH>
                <wp:positionV relativeFrom="paragraph">
                  <wp:posOffset>153035</wp:posOffset>
                </wp:positionV>
                <wp:extent cx="5257800" cy="162877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5257800" cy="1628775"/>
                        </a:xfrm>
                        <a:prstGeom prst="rect">
                          <a:avLst/>
                        </a:prstGeom>
                        <a:solidFill>
                          <a:schemeClr val="lt1"/>
                        </a:solidFill>
                        <a:ln w="3175">
                          <a:noFill/>
                        </a:ln>
                      </wps:spPr>
                      <wps:txbx>
                        <w:txbxContent>
                          <w:p w14:paraId="3570E6DE" w14:textId="3415CC8D" w:rsidR="005B36EE" w:rsidRDefault="005B36EE" w:rsidP="005B36EE">
                            <w:r w:rsidRPr="006C1F28">
                              <w:rPr>
                                <w:b/>
                                <w:bCs/>
                              </w:rPr>
                              <w:t xml:space="preserve">Part 2: </w:t>
                            </w:r>
                            <w:r w:rsidR="00F0103A">
                              <w:t>Breakout Room Exercise:</w:t>
                            </w:r>
                          </w:p>
                          <w:p w14:paraId="4755AD9C" w14:textId="543D737D" w:rsidR="005B36EE" w:rsidRDefault="00A815DF" w:rsidP="005B36EE">
                            <w:r>
                              <w:t>In your breakout rooms</w:t>
                            </w:r>
                            <w:r w:rsidR="005B36EE" w:rsidRPr="005B36EE">
                              <w:t>:</w:t>
                            </w:r>
                            <w:r w:rsidR="005B36EE">
                              <w:t xml:space="preserve"> </w:t>
                            </w:r>
                          </w:p>
                          <w:p w14:paraId="0810D242" w14:textId="21780764" w:rsidR="007D0CF5" w:rsidRDefault="005B36EE" w:rsidP="00A71F59">
                            <w:pPr>
                              <w:pStyle w:val="ListParagraph"/>
                              <w:numPr>
                                <w:ilvl w:val="0"/>
                                <w:numId w:val="8"/>
                              </w:numPr>
                            </w:pPr>
                            <w:r>
                              <w:t xml:space="preserve">Each </w:t>
                            </w:r>
                            <w:r w:rsidR="007D0CF5">
                              <w:t>person should discuss what they learned from this exercise and the action plan for their theme.</w:t>
                            </w:r>
                          </w:p>
                          <w:p w14:paraId="30D47861" w14:textId="1AFFDC97" w:rsidR="005B36EE" w:rsidRPr="005B36EE" w:rsidRDefault="005B36EE" w:rsidP="00A71F59">
                            <w:pPr>
                              <w:pStyle w:val="ListParagraph"/>
                              <w:numPr>
                                <w:ilvl w:val="0"/>
                                <w:numId w:val="8"/>
                              </w:numPr>
                            </w:pPr>
                            <w:r w:rsidRPr="005B36EE">
                              <w:t>Pick 1 item</w:t>
                            </w:r>
                            <w:r>
                              <w:t xml:space="preserve"> from each </w:t>
                            </w:r>
                            <w:r w:rsidR="00A208E2">
                              <w:t>person</w:t>
                            </w:r>
                            <w:r>
                              <w:t xml:space="preserve"> to discuss during the debrief.</w:t>
                            </w:r>
                          </w:p>
                          <w:p w14:paraId="621AF515" w14:textId="7AEE957E" w:rsidR="005B36EE" w:rsidRDefault="005B36EE" w:rsidP="005B36EE">
                            <w:r>
                              <w:t xml:space="preserve">Pick a spokesperson for the </w:t>
                            </w:r>
                            <w:r w:rsidR="008B55B0">
                              <w:t>group</w:t>
                            </w:r>
                            <w:r>
                              <w:t xml:space="preserve"> to discuss what you learned about your team members’ actions plans.</w:t>
                            </w:r>
                          </w:p>
                          <w:p w14:paraId="08760017" w14:textId="77777777" w:rsidR="005B36EE" w:rsidRDefault="005B36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5ECD7" id="Text Box 41" o:spid="_x0000_s1048" type="#_x0000_t202" style="position:absolute;margin-left:105.75pt;margin-top:12.05pt;width:414pt;height:128.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" fillcolor="white [3201]" stroked="f" strokeweight=".25pt">
                <v:textbox>
                  <w:txbxContent>
                    <w:p w14:paraId="3570E6DE" w14:textId="3415CC8D" w:rsidR="005B36EE" w:rsidRDefault="005B36EE" w:rsidP="005B36EE">
                      <w:r w:rsidRPr="006C1F28">
                        <w:rPr>
                          <w:b/>
                          <w:bCs/>
                        </w:rPr>
                        <w:t xml:space="preserve">Part 2: </w:t>
                      </w:r>
                      <w:r w:rsidR="00F0103A">
                        <w:t>Breakout Room Exercise:</w:t>
                      </w:r>
                    </w:p>
                    <w:p w14:paraId="4755AD9C" w14:textId="543D737D" w:rsidR="005B36EE" w:rsidRDefault="00A815DF" w:rsidP="005B36EE">
                      <w:r>
                        <w:t>In your breakout rooms</w:t>
                      </w:r>
                      <w:r w:rsidR="005B36EE" w:rsidRPr="005B36EE">
                        <w:t>:</w:t>
                      </w:r>
                      <w:r w:rsidR="005B36EE">
                        <w:t xml:space="preserve"> </w:t>
                      </w:r>
                    </w:p>
                    <w:p w14:paraId="0810D242" w14:textId="21780764" w:rsidR="007D0CF5" w:rsidRDefault="005B36EE" w:rsidP="00A71F59">
                      <w:pPr>
                        <w:pStyle w:val="ListParagraph"/>
                        <w:numPr>
                          <w:ilvl w:val="0"/>
                          <w:numId w:val="8"/>
                        </w:numPr>
                      </w:pPr>
                      <w:r>
                        <w:t xml:space="preserve">Each </w:t>
                      </w:r>
                      <w:r w:rsidR="007D0CF5">
                        <w:t>person should discuss what they learned from this exercise and the action plan for their theme.</w:t>
                      </w:r>
                    </w:p>
                    <w:p w14:paraId="30D47861" w14:textId="1AFFDC97" w:rsidR="005B36EE" w:rsidRPr="005B36EE" w:rsidRDefault="005B36EE" w:rsidP="00A71F59">
                      <w:pPr>
                        <w:pStyle w:val="ListParagraph"/>
                        <w:numPr>
                          <w:ilvl w:val="0"/>
                          <w:numId w:val="8"/>
                        </w:numPr>
                      </w:pPr>
                      <w:r w:rsidRPr="005B36EE">
                        <w:t>Pick 1 item</w:t>
                      </w:r>
                      <w:r>
                        <w:t xml:space="preserve"> from each </w:t>
                      </w:r>
                      <w:r w:rsidR="00A208E2">
                        <w:t>person</w:t>
                      </w:r>
                      <w:r>
                        <w:t xml:space="preserve"> to discuss during the debrief.</w:t>
                      </w:r>
                    </w:p>
                    <w:p w14:paraId="621AF515" w14:textId="7AEE957E" w:rsidR="005B36EE" w:rsidRDefault="005B36EE" w:rsidP="005B36EE">
                      <w:r>
                        <w:t xml:space="preserve">Pick a spokesperson for the </w:t>
                      </w:r>
                      <w:r w:rsidR="008B55B0">
                        <w:t>group</w:t>
                      </w:r>
                      <w:r>
                        <w:t xml:space="preserve"> to discuss what you learned about your team members’ actions plans.</w:t>
                      </w:r>
                    </w:p>
                    <w:p w14:paraId="08760017" w14:textId="77777777" w:rsidR="005B36EE" w:rsidRDefault="005B36EE"/>
                  </w:txbxContent>
                </v:textbox>
                <w10:wrap anchorx="margin"/>
              </v:shape>
            </w:pict>
          </mc:Fallback>
        </mc:AlternateContent>
      </w:r>
    </w:p>
    <w:p w14:paraId="0F693BE9" w14:textId="2AE6013A" w:rsidR="005B36EE" w:rsidRDefault="005B36EE" w:rsidP="006C1F28">
      <w:pPr>
        <w:rPr>
          <w:b/>
          <w:bCs/>
        </w:rPr>
      </w:pPr>
    </w:p>
    <w:p w14:paraId="5DBC5ABE" w14:textId="347FA1DA" w:rsidR="005B36EE" w:rsidRDefault="005B36EE" w:rsidP="006C1F28">
      <w:pPr>
        <w:rPr>
          <w:b/>
          <w:bCs/>
        </w:rPr>
      </w:pPr>
    </w:p>
    <w:p w14:paraId="69E2163F" w14:textId="2BF168E7" w:rsidR="005B36EE" w:rsidRDefault="005B36EE" w:rsidP="006C1F28">
      <w:pPr>
        <w:rPr>
          <w:b/>
          <w:bCs/>
        </w:rPr>
      </w:pPr>
    </w:p>
    <w:p w14:paraId="3B743169" w14:textId="77777777" w:rsidR="005B36EE" w:rsidRDefault="005B36EE" w:rsidP="006C1F28">
      <w:pPr>
        <w:rPr>
          <w:b/>
          <w:bCs/>
        </w:rPr>
      </w:pPr>
    </w:p>
    <w:p w14:paraId="2D92997A" w14:textId="77777777" w:rsidR="006C1F28" w:rsidRDefault="006C1F28" w:rsidP="00845FA0">
      <w:pPr>
        <w:pStyle w:val="Heading1"/>
      </w:pPr>
    </w:p>
    <w:p w14:paraId="0E1EDF26" w14:textId="5CD6CA26" w:rsidR="00971CB4" w:rsidRDefault="00971CB4" w:rsidP="001E5AE1"/>
    <w:p w14:paraId="37160985" w14:textId="77777777" w:rsidR="008D43D5" w:rsidRDefault="008D43D5" w:rsidP="001E5AE1"/>
    <w:p w14:paraId="2730C206" w14:textId="51635B8B" w:rsidR="006C1F28" w:rsidRDefault="001E5AE1" w:rsidP="001E5AE1">
      <w:r>
        <w:t>Your Notes:</w:t>
      </w:r>
    </w:p>
    <w:p w14:paraId="588B54CF" w14:textId="0D7291EF" w:rsidR="001E5AE1" w:rsidRDefault="001E5AE1" w:rsidP="001E5AE1">
      <w:r>
        <w:rPr>
          <w:noProof/>
        </w:rPr>
        <mc:AlternateContent>
          <mc:Choice Requires="wps">
            <w:drawing>
              <wp:anchor distT="0" distB="0" distL="114300" distR="114300" simplePos="0" relativeHeight="251713536" behindDoc="0" locked="0" layoutInCell="1" allowOverlap="1" wp14:anchorId="7F5540E2" wp14:editId="0DEDF37B">
                <wp:simplePos x="0" y="0"/>
                <wp:positionH relativeFrom="margin">
                  <wp:align>left</wp:align>
                </wp:positionH>
                <wp:positionV relativeFrom="paragraph">
                  <wp:posOffset>57785</wp:posOffset>
                </wp:positionV>
                <wp:extent cx="6600825" cy="3347499"/>
                <wp:effectExtent l="0" t="0" r="28575" b="24765"/>
                <wp:wrapNone/>
                <wp:docPr id="42" name="Text Box 42"/>
                <wp:cNvGraphicFramePr/>
                <a:graphic xmlns:a="http://schemas.openxmlformats.org/drawingml/2006/main">
                  <a:graphicData uri="http://schemas.microsoft.com/office/word/2010/wordprocessingShape">
                    <wps:wsp>
                      <wps:cNvSpPr txBox="1"/>
                      <wps:spPr>
                        <a:xfrm>
                          <a:off x="0" y="0"/>
                          <a:ext cx="6600825" cy="3347499"/>
                        </a:xfrm>
                        <a:prstGeom prst="rect">
                          <a:avLst/>
                        </a:prstGeom>
                        <a:solidFill>
                          <a:schemeClr val="lt1"/>
                        </a:solidFill>
                        <a:ln w="6350">
                          <a:solidFill>
                            <a:prstClr val="black"/>
                          </a:solidFill>
                        </a:ln>
                      </wps:spPr>
                      <wps:txbx>
                        <w:txbxContent>
                          <w:p w14:paraId="4DD94405" w14:textId="77777777" w:rsidR="001E5AE1" w:rsidRDefault="001E5AE1">
                            <w:permStart w:id="1316707118" w:edGrp="everyone"/>
                            <w:permEnd w:id="13167071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540E2" id="Text Box 42" o:spid="_x0000_s1049" type="#_x0000_t202" style="position:absolute;margin-left:0;margin-top:4.55pt;width:519.75pt;height:263.6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" fillcolor="white [3201]" strokeweight=".5pt">
                <v:textbox>
                  <w:txbxContent>
                    <w:p w14:paraId="4DD94405" w14:textId="77777777" w:rsidR="001E5AE1" w:rsidRDefault="001E5AE1">
                      <w:permStart w:id="1316707118" w:edGrp="everyone"/>
                      <w:permEnd w:id="1316707118"/>
                    </w:p>
                  </w:txbxContent>
                </v:textbox>
                <w10:wrap anchorx="margin"/>
              </v:shape>
            </w:pict>
          </mc:Fallback>
        </mc:AlternateContent>
      </w:r>
    </w:p>
    <w:p w14:paraId="7A96146D" w14:textId="16290401" w:rsidR="006C1F28" w:rsidRDefault="006C1F28" w:rsidP="00845FA0">
      <w:pPr>
        <w:pStyle w:val="Heading1"/>
      </w:pPr>
    </w:p>
    <w:p w14:paraId="3E8B5076" w14:textId="019A9E41" w:rsidR="001E5AE1" w:rsidRDefault="001E5AE1" w:rsidP="001E5AE1"/>
    <w:p w14:paraId="23B5DFDC" w14:textId="1359AFE7" w:rsidR="001E5AE1" w:rsidRDefault="001E5AE1" w:rsidP="001E5AE1"/>
    <w:p w14:paraId="72BDD9A4" w14:textId="78534AEB" w:rsidR="001E5AE1" w:rsidRDefault="001E5AE1" w:rsidP="001E5AE1"/>
    <w:p w14:paraId="2E6E15FA" w14:textId="504DF45B" w:rsidR="001E5AE1" w:rsidRDefault="001E5AE1" w:rsidP="001E5AE1"/>
    <w:p w14:paraId="59A42D69" w14:textId="0A6EF3A2" w:rsidR="001E5AE1" w:rsidRDefault="001E5AE1" w:rsidP="001E5AE1"/>
    <w:p w14:paraId="5D854333" w14:textId="5C6FE1F4" w:rsidR="001E5AE1" w:rsidRDefault="001E5AE1" w:rsidP="001E5AE1"/>
    <w:p w14:paraId="4B3C3318" w14:textId="5F80F74F" w:rsidR="001E5AE1" w:rsidRDefault="001E5AE1" w:rsidP="001E5AE1"/>
    <w:p w14:paraId="719C7880" w14:textId="1AC7A86F" w:rsidR="001E5AE1" w:rsidRDefault="001E5AE1" w:rsidP="001E5AE1"/>
    <w:p w14:paraId="78956D62" w14:textId="1792383F" w:rsidR="001E5AE1" w:rsidRDefault="001E5AE1" w:rsidP="001E5AE1"/>
    <w:p w14:paraId="5F84953D" w14:textId="1FD40D9E" w:rsidR="001E5AE1" w:rsidRDefault="001E5AE1" w:rsidP="001E5AE1"/>
    <w:p w14:paraId="251B22CB" w14:textId="1D1288A9" w:rsidR="00BE74AD" w:rsidRDefault="00BE74AD" w:rsidP="001E5AE1"/>
    <w:p w14:paraId="48643B49" w14:textId="77777777" w:rsidR="006C1F28" w:rsidRDefault="006C1F28" w:rsidP="00845FA0">
      <w:pPr>
        <w:pStyle w:val="Heading1"/>
      </w:pPr>
    </w:p>
    <w:p w14:paraId="1361AFFE" w14:textId="77777777" w:rsidR="00BB0CE6" w:rsidRDefault="005E7FBA" w:rsidP="00BE74AD">
      <w:pPr>
        <w:pStyle w:val="Heading2"/>
      </w:pPr>
      <w:bookmarkStart w:id="18" w:name="_Toc79147227"/>
      <w:r>
        <w:lastRenderedPageBreak/>
        <w:t>Accomplish Your Goals</w:t>
      </w:r>
      <w:bookmarkEnd w:id="18"/>
    </w:p>
    <w:p w14:paraId="7564B9FD" w14:textId="0CEDA1B7" w:rsidR="005E7FBA" w:rsidRDefault="00BB0CE6" w:rsidP="005E7FBA">
      <w:pPr>
        <w:pStyle w:val="Heading1"/>
      </w:pPr>
      <w:r w:rsidRPr="00BB0CE6">
        <w:t xml:space="preserve"> </w:t>
      </w:r>
      <w:r>
        <w:t> </w:t>
      </w:r>
    </w:p>
    <w:p w14:paraId="225AE2C3" w14:textId="5D226E48" w:rsidR="005E7FBA" w:rsidRDefault="00BB0CE6" w:rsidP="00845FA0">
      <w:pPr>
        <w:pStyle w:val="Heading1"/>
      </w:pPr>
      <w:r>
        <mc:AlternateContent>
          <mc:Choice Requires="wps">
            <w:drawing>
              <wp:anchor distT="0" distB="0" distL="114300" distR="114300" simplePos="0" relativeHeight="251714560" behindDoc="0" locked="0" layoutInCell="1" allowOverlap="1" wp14:anchorId="2128E9A8" wp14:editId="27AA6E98">
                <wp:simplePos x="0" y="0"/>
                <wp:positionH relativeFrom="page">
                  <wp:posOffset>4352925</wp:posOffset>
                </wp:positionH>
                <wp:positionV relativeFrom="paragraph">
                  <wp:posOffset>10160</wp:posOffset>
                </wp:positionV>
                <wp:extent cx="3095625" cy="3267075"/>
                <wp:effectExtent l="0" t="0" r="9525" b="9525"/>
                <wp:wrapNone/>
                <wp:docPr id="44" name="Text Box 44"/>
                <wp:cNvGraphicFramePr/>
                <a:graphic xmlns:a="http://schemas.openxmlformats.org/drawingml/2006/main">
                  <a:graphicData uri="http://schemas.microsoft.com/office/word/2010/wordprocessingShape">
                    <wps:wsp>
                      <wps:cNvSpPr txBox="1"/>
                      <wps:spPr>
                        <a:xfrm>
                          <a:off x="0" y="0"/>
                          <a:ext cx="3095625" cy="3267075"/>
                        </a:xfrm>
                        <a:prstGeom prst="rect">
                          <a:avLst/>
                        </a:prstGeom>
                        <a:solidFill>
                          <a:schemeClr val="lt1"/>
                        </a:solidFill>
                        <a:ln w="6350">
                          <a:noFill/>
                        </a:ln>
                      </wps:spPr>
                      <wps:txbx>
                        <w:txbxContent>
                          <w:p w14:paraId="728027CB" w14:textId="77777777" w:rsidR="00BB0CE6" w:rsidRPr="005E7FBA" w:rsidRDefault="00BB0CE6" w:rsidP="00BB0CE6">
                            <w:r>
                              <w:t>S</w:t>
                            </w:r>
                            <w:r w:rsidRPr="005E7FBA">
                              <w:t>elf-Reflection Exercise:​</w:t>
                            </w:r>
                          </w:p>
                          <w:p w14:paraId="39839E5E" w14:textId="77777777" w:rsidR="00BB0CE6" w:rsidRPr="005E7FBA" w:rsidRDefault="00BB0CE6" w:rsidP="00A71F59">
                            <w:pPr>
                              <w:numPr>
                                <w:ilvl w:val="0"/>
                                <w:numId w:val="9"/>
                              </w:numPr>
                            </w:pPr>
                            <w:r w:rsidRPr="005E7FBA">
                              <w:t>Write your most meaningful goal in the center​</w:t>
                            </w:r>
                          </w:p>
                          <w:p w14:paraId="095F4D4D" w14:textId="77777777" w:rsidR="00BB0CE6" w:rsidRDefault="00BB0CE6" w:rsidP="00A71F59">
                            <w:pPr>
                              <w:numPr>
                                <w:ilvl w:val="0"/>
                                <w:numId w:val="9"/>
                              </w:numPr>
                            </w:pPr>
                            <w:r w:rsidRPr="005E7FBA">
                              <w:t>Identify what themes you can use to achieve this goal​</w:t>
                            </w:r>
                          </w:p>
                          <w:p w14:paraId="28252B96" w14:textId="77777777" w:rsidR="00BB0CE6" w:rsidRPr="005E7FBA" w:rsidRDefault="00BB0CE6" w:rsidP="00A71F59">
                            <w:pPr>
                              <w:numPr>
                                <w:ilvl w:val="0"/>
                                <w:numId w:val="9"/>
                              </w:numPr>
                            </w:pPr>
                            <w:r w:rsidRPr="005E7FBA">
                              <w:t>Answer the following questions:​</w:t>
                            </w:r>
                          </w:p>
                          <w:p w14:paraId="3505DE34" w14:textId="77777777" w:rsidR="00BB0CE6" w:rsidRDefault="00BB0CE6" w:rsidP="00A71F59">
                            <w:pPr>
                              <w:pStyle w:val="ListParagraph"/>
                              <w:numPr>
                                <w:ilvl w:val="1"/>
                                <w:numId w:val="9"/>
                              </w:numPr>
                            </w:pPr>
                            <w:r w:rsidRPr="005E7FBA">
                              <w:t>How will you use your strengths to reach this goal?​</w:t>
                            </w:r>
                          </w:p>
                          <w:p w14:paraId="3D2A3A05" w14:textId="77777777" w:rsidR="00BB0CE6" w:rsidRPr="005E7FBA" w:rsidRDefault="00BB0CE6" w:rsidP="00A71F59">
                            <w:pPr>
                              <w:pStyle w:val="ListParagraph"/>
                              <w:numPr>
                                <w:ilvl w:val="1"/>
                                <w:numId w:val="9"/>
                              </w:numPr>
                            </w:pPr>
                            <w:r w:rsidRPr="005E7FBA">
                              <w:t>How will you know you have been successful​</w:t>
                            </w:r>
                            <w:r>
                              <w:t>?</w:t>
                            </w:r>
                          </w:p>
                          <w:p w14:paraId="1800B673" w14:textId="5FEE42F6" w:rsidR="00BB0CE6" w:rsidRPr="005E7FBA" w:rsidRDefault="00BB0CE6" w:rsidP="00A71F59">
                            <w:pPr>
                              <w:numPr>
                                <w:ilvl w:val="0"/>
                                <w:numId w:val="9"/>
                              </w:numPr>
                            </w:pPr>
                            <w:r w:rsidRPr="005E7FBA">
                              <w:t>Your facilitator will ask for volunteers to share their insights</w:t>
                            </w:r>
                          </w:p>
                          <w:p w14:paraId="6E640B14" w14:textId="77777777" w:rsidR="00BB0CE6" w:rsidRDefault="00BB0CE6" w:rsidP="00BB0CE6"/>
                          <w:p w14:paraId="707267E2" w14:textId="68A9A528" w:rsidR="00BB0CE6" w:rsidRPr="00C87C54" w:rsidRDefault="00C87C54">
                            <w:pPr>
                              <w:rPr>
                                <w:i/>
                                <w:iCs/>
                                <w:sz w:val="20"/>
                                <w:szCs w:val="20"/>
                              </w:rPr>
                            </w:pPr>
                            <w:r w:rsidRPr="00C87C54">
                              <w:rPr>
                                <w:i/>
                                <w:iCs/>
                                <w:sz w:val="20"/>
                                <w:szCs w:val="20"/>
                              </w:rPr>
                              <w:t>See page 23 of your report for grid and questions.</w:t>
                            </w:r>
                          </w:p>
                          <w:p w14:paraId="138A0D1E" w14:textId="77777777" w:rsidR="00BB0CE6" w:rsidRDefault="00BB0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8E9A8" id="Text Box 44" o:spid="_x0000_s1050" type="#_x0000_t202" style="position:absolute;margin-left:342.75pt;margin-top:.8pt;width:243.75pt;height:257.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" fillcolor="white [3201]" stroked="f" strokeweight=".5pt">
                <v:textbox>
                  <w:txbxContent>
                    <w:p w14:paraId="728027CB" w14:textId="77777777" w:rsidR="00BB0CE6" w:rsidRPr="005E7FBA" w:rsidRDefault="00BB0CE6" w:rsidP="00BB0CE6">
                      <w:r>
                        <w:t>S</w:t>
                      </w:r>
                      <w:r w:rsidRPr="005E7FBA">
                        <w:t>elf-Reflection Exercise:​</w:t>
                      </w:r>
                    </w:p>
                    <w:p w14:paraId="39839E5E" w14:textId="77777777" w:rsidR="00BB0CE6" w:rsidRPr="005E7FBA" w:rsidRDefault="00BB0CE6" w:rsidP="00A71F59">
                      <w:pPr>
                        <w:numPr>
                          <w:ilvl w:val="0"/>
                          <w:numId w:val="9"/>
                        </w:numPr>
                      </w:pPr>
                      <w:r w:rsidRPr="005E7FBA">
                        <w:t>Write your most meaningful goal in the center​</w:t>
                      </w:r>
                    </w:p>
                    <w:p w14:paraId="095F4D4D" w14:textId="77777777" w:rsidR="00BB0CE6" w:rsidRDefault="00BB0CE6" w:rsidP="00A71F59">
                      <w:pPr>
                        <w:numPr>
                          <w:ilvl w:val="0"/>
                          <w:numId w:val="9"/>
                        </w:numPr>
                      </w:pPr>
                      <w:r w:rsidRPr="005E7FBA">
                        <w:t>Identify what themes you can use to achieve this goal​</w:t>
                      </w:r>
                    </w:p>
                    <w:p w14:paraId="28252B96" w14:textId="77777777" w:rsidR="00BB0CE6" w:rsidRPr="005E7FBA" w:rsidRDefault="00BB0CE6" w:rsidP="00A71F59">
                      <w:pPr>
                        <w:numPr>
                          <w:ilvl w:val="0"/>
                          <w:numId w:val="9"/>
                        </w:numPr>
                      </w:pPr>
                      <w:r w:rsidRPr="005E7FBA">
                        <w:t>Answer the following questions:​</w:t>
                      </w:r>
                    </w:p>
                    <w:p w14:paraId="3505DE34" w14:textId="77777777" w:rsidR="00BB0CE6" w:rsidRDefault="00BB0CE6" w:rsidP="00A71F59">
                      <w:pPr>
                        <w:pStyle w:val="ListParagraph"/>
                        <w:numPr>
                          <w:ilvl w:val="1"/>
                          <w:numId w:val="9"/>
                        </w:numPr>
                      </w:pPr>
                      <w:r w:rsidRPr="005E7FBA">
                        <w:t>How will you use your strengths to reach this goal?​</w:t>
                      </w:r>
                    </w:p>
                    <w:p w14:paraId="3D2A3A05" w14:textId="77777777" w:rsidR="00BB0CE6" w:rsidRPr="005E7FBA" w:rsidRDefault="00BB0CE6" w:rsidP="00A71F59">
                      <w:pPr>
                        <w:pStyle w:val="ListParagraph"/>
                        <w:numPr>
                          <w:ilvl w:val="1"/>
                          <w:numId w:val="9"/>
                        </w:numPr>
                      </w:pPr>
                      <w:r w:rsidRPr="005E7FBA">
                        <w:t>How will you know you have been successful​</w:t>
                      </w:r>
                      <w:r>
                        <w:t>?</w:t>
                      </w:r>
                    </w:p>
                    <w:p w14:paraId="1800B673" w14:textId="5FEE42F6" w:rsidR="00BB0CE6" w:rsidRPr="005E7FBA" w:rsidRDefault="00BB0CE6" w:rsidP="00A71F59">
                      <w:pPr>
                        <w:numPr>
                          <w:ilvl w:val="0"/>
                          <w:numId w:val="9"/>
                        </w:numPr>
                      </w:pPr>
                      <w:r w:rsidRPr="005E7FBA">
                        <w:t>Your facilitator will ask for volunteers to share their insights</w:t>
                      </w:r>
                    </w:p>
                    <w:p w14:paraId="6E640B14" w14:textId="77777777" w:rsidR="00BB0CE6" w:rsidRDefault="00BB0CE6" w:rsidP="00BB0CE6"/>
                    <w:p w14:paraId="707267E2" w14:textId="68A9A528" w:rsidR="00BB0CE6" w:rsidRPr="00C87C54" w:rsidRDefault="00C87C54">
                      <w:pPr>
                        <w:rPr>
                          <w:i/>
                          <w:iCs/>
                          <w:sz w:val="20"/>
                          <w:szCs w:val="20"/>
                        </w:rPr>
                      </w:pPr>
                      <w:r w:rsidRPr="00C87C54">
                        <w:rPr>
                          <w:i/>
                          <w:iCs/>
                          <w:sz w:val="20"/>
                          <w:szCs w:val="20"/>
                        </w:rPr>
                        <w:t>See page 23 of your report for grid and questions.</w:t>
                      </w:r>
                    </w:p>
                    <w:p w14:paraId="138A0D1E" w14:textId="77777777" w:rsidR="00BB0CE6" w:rsidRDefault="00BB0CE6"/>
                  </w:txbxContent>
                </v:textbox>
                <w10:wrap anchorx="page"/>
              </v:shape>
            </w:pict>
          </mc:Fallback>
        </mc:AlternateContent>
      </w:r>
      <w:r>
        <w:t> </w:t>
      </w:r>
      <w:r>
        <w:rPr>
          <w:b w:val="0"/>
          <w:bCs w:val="0"/>
        </w:rPr>
        <w:drawing>
          <wp:inline distT="0" distB="0" distL="0" distR="0" wp14:anchorId="4ABCD302" wp14:editId="2F2534B0">
            <wp:extent cx="3838575" cy="2705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2171" cy="2707634"/>
                    </a:xfrm>
                    <a:prstGeom prst="rect">
                      <a:avLst/>
                    </a:prstGeom>
                    <a:noFill/>
                    <a:ln>
                      <a:noFill/>
                    </a:ln>
                  </pic:spPr>
                </pic:pic>
              </a:graphicData>
            </a:graphic>
          </wp:inline>
        </w:drawing>
      </w:r>
    </w:p>
    <w:p w14:paraId="66CCD257" w14:textId="68FAAF26" w:rsidR="005E7FBA" w:rsidRDefault="005E7FBA" w:rsidP="00845FA0">
      <w:pPr>
        <w:pStyle w:val="Heading1"/>
      </w:pPr>
    </w:p>
    <w:p w14:paraId="741E3C8A" w14:textId="3319C355" w:rsidR="00C87C54" w:rsidRPr="00C87C54" w:rsidRDefault="00C87C54" w:rsidP="00C87C54">
      <w:r>
        <w:t xml:space="preserve">Your Notes: </w:t>
      </w:r>
    </w:p>
    <w:p w14:paraId="69E3BF9F" w14:textId="7E675A62" w:rsidR="005E7FBA" w:rsidRDefault="00BE74AD" w:rsidP="00845FA0">
      <w:pPr>
        <w:pStyle w:val="Heading1"/>
      </w:pPr>
      <w:r>
        <mc:AlternateContent>
          <mc:Choice Requires="wps">
            <w:drawing>
              <wp:anchor distT="0" distB="0" distL="114300" distR="114300" simplePos="0" relativeHeight="251715584" behindDoc="0" locked="0" layoutInCell="1" allowOverlap="1" wp14:anchorId="33D77107" wp14:editId="65A5219A">
                <wp:simplePos x="0" y="0"/>
                <wp:positionH relativeFrom="margin">
                  <wp:align>left</wp:align>
                </wp:positionH>
                <wp:positionV relativeFrom="paragraph">
                  <wp:posOffset>6709</wp:posOffset>
                </wp:positionV>
                <wp:extent cx="6496050" cy="3522428"/>
                <wp:effectExtent l="0" t="0" r="19050" b="20955"/>
                <wp:wrapNone/>
                <wp:docPr id="49" name="Text Box 49"/>
                <wp:cNvGraphicFramePr/>
                <a:graphic xmlns:a="http://schemas.openxmlformats.org/drawingml/2006/main">
                  <a:graphicData uri="http://schemas.microsoft.com/office/word/2010/wordprocessingShape">
                    <wps:wsp>
                      <wps:cNvSpPr txBox="1"/>
                      <wps:spPr>
                        <a:xfrm>
                          <a:off x="0" y="0"/>
                          <a:ext cx="6496050" cy="3522428"/>
                        </a:xfrm>
                        <a:prstGeom prst="rect">
                          <a:avLst/>
                        </a:prstGeom>
                        <a:solidFill>
                          <a:schemeClr val="lt1"/>
                        </a:solidFill>
                        <a:ln w="6350">
                          <a:solidFill>
                            <a:prstClr val="black"/>
                          </a:solidFill>
                        </a:ln>
                      </wps:spPr>
                      <wps:txbx>
                        <w:txbxContent>
                          <w:p w14:paraId="0DA20DA7" w14:textId="77777777" w:rsidR="00C87C54" w:rsidRDefault="00C87C54">
                            <w:permStart w:id="162993893" w:edGrp="everyone"/>
                            <w:permEnd w:id="16299389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7107" id="Text Box 49" o:spid="_x0000_s1051" type="#_x0000_t202" style="position:absolute;margin-left:0;margin-top:.55pt;width:511.5pt;height:277.3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" fillcolor="white [3201]" strokeweight=".5pt">
                <v:textbox>
                  <w:txbxContent>
                    <w:p w14:paraId="0DA20DA7" w14:textId="77777777" w:rsidR="00C87C54" w:rsidRDefault="00C87C54">
                      <w:permStart w:id="162993893" w:edGrp="everyone"/>
                      <w:permEnd w:id="162993893"/>
                    </w:p>
                  </w:txbxContent>
                </v:textbox>
                <w10:wrap anchorx="margin"/>
              </v:shape>
            </w:pict>
          </mc:Fallback>
        </mc:AlternateContent>
      </w:r>
    </w:p>
    <w:p w14:paraId="37DDD1B9" w14:textId="77777777" w:rsidR="005E7FBA" w:rsidRDefault="005E7FBA" w:rsidP="00845FA0">
      <w:pPr>
        <w:pStyle w:val="Heading1"/>
      </w:pPr>
    </w:p>
    <w:p w14:paraId="0BBB5910" w14:textId="3225FCC2" w:rsidR="005E7FBA" w:rsidRDefault="005E7FBA" w:rsidP="00845FA0">
      <w:pPr>
        <w:pStyle w:val="Heading1"/>
      </w:pPr>
    </w:p>
    <w:p w14:paraId="765E758A" w14:textId="20D031E3" w:rsidR="00BB0CE6" w:rsidRDefault="00BB0CE6" w:rsidP="00BB0CE6"/>
    <w:p w14:paraId="6E168397" w14:textId="70C3258C" w:rsidR="00BB0CE6" w:rsidRDefault="00BB0CE6" w:rsidP="00BB0CE6"/>
    <w:p w14:paraId="09846911" w14:textId="37BF78BC" w:rsidR="00BB0CE6" w:rsidRDefault="00BB0CE6" w:rsidP="00BB0CE6"/>
    <w:p w14:paraId="478789AE" w14:textId="3EEDFE28" w:rsidR="00BB0CE6" w:rsidRDefault="00BB0CE6" w:rsidP="00BB0CE6"/>
    <w:p w14:paraId="4B3C15E7" w14:textId="5B2122CC" w:rsidR="00C87C54" w:rsidRDefault="00C87C54" w:rsidP="00BB0CE6"/>
    <w:p w14:paraId="2140CAD2" w14:textId="4DB1A48B" w:rsidR="00C87C54" w:rsidRDefault="00C87C54" w:rsidP="00BB0CE6"/>
    <w:p w14:paraId="33024290" w14:textId="78C04E86" w:rsidR="00C87C54" w:rsidRDefault="00C87C54" w:rsidP="00BB0CE6"/>
    <w:p w14:paraId="04915E13" w14:textId="57D2A7E3" w:rsidR="00C87C54" w:rsidRDefault="00C87C54" w:rsidP="00BB0CE6"/>
    <w:p w14:paraId="477F9704" w14:textId="425BD28D" w:rsidR="00C87C54" w:rsidRDefault="00C87C54" w:rsidP="00BB0CE6"/>
    <w:p w14:paraId="57A94BE1" w14:textId="14D0DCB8" w:rsidR="00BE74AD" w:rsidRDefault="00BE74AD" w:rsidP="00BB0CE6"/>
    <w:p w14:paraId="2BB03A7D" w14:textId="22C0975E" w:rsidR="00BE74AD" w:rsidRDefault="00BE74AD" w:rsidP="00BB0CE6"/>
    <w:p w14:paraId="517BAF57" w14:textId="77777777" w:rsidR="00BE74AD" w:rsidRDefault="00BE74AD" w:rsidP="00BB0CE6"/>
    <w:p w14:paraId="6CDDA31B" w14:textId="045B2214" w:rsidR="00C87C54" w:rsidRDefault="00C87C54" w:rsidP="00BE74AD">
      <w:pPr>
        <w:pStyle w:val="Heading2"/>
      </w:pPr>
      <w:bookmarkStart w:id="19" w:name="_Toc79147228"/>
      <w:r>
        <w:lastRenderedPageBreak/>
        <w:t>Closing Discussion</w:t>
      </w:r>
      <w:bookmarkEnd w:id="19"/>
    </w:p>
    <w:p w14:paraId="2E789705" w14:textId="10E7DACF" w:rsidR="00C87C54" w:rsidRDefault="00C87C54" w:rsidP="00BB0CE6"/>
    <w:p w14:paraId="3115A134" w14:textId="29C1E37C" w:rsidR="00BB0CE6" w:rsidRDefault="00971CB4" w:rsidP="00BB0CE6">
      <w:r>
        <w:rPr>
          <w:noProof/>
        </w:rPr>
        <mc:AlternateContent>
          <mc:Choice Requires="wps">
            <w:drawing>
              <wp:anchor distT="0" distB="0" distL="114300" distR="114300" simplePos="0" relativeHeight="251716608" behindDoc="0" locked="0" layoutInCell="1" allowOverlap="1" wp14:anchorId="57013637" wp14:editId="42663B25">
                <wp:simplePos x="0" y="0"/>
                <wp:positionH relativeFrom="margin">
                  <wp:align>left</wp:align>
                </wp:positionH>
                <wp:positionV relativeFrom="paragraph">
                  <wp:posOffset>15875</wp:posOffset>
                </wp:positionV>
                <wp:extent cx="3743325" cy="82867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3743325" cy="828675"/>
                        </a:xfrm>
                        <a:prstGeom prst="rect">
                          <a:avLst/>
                        </a:prstGeom>
                        <a:pattFill prst="pct80">
                          <a:fgClr>
                            <a:schemeClr val="tx2">
                              <a:lumMod val="60000"/>
                              <a:lumOff val="40000"/>
                            </a:schemeClr>
                          </a:fgClr>
                          <a:bgClr>
                            <a:schemeClr val="bg1"/>
                          </a:bgClr>
                        </a:pattFill>
                        <a:ln w="6350">
                          <a:solidFill>
                            <a:prstClr val="black"/>
                          </a:solidFill>
                        </a:ln>
                      </wps:spPr>
                      <wps:txbx>
                        <w:txbxContent>
                          <w:p w14:paraId="0C56FB4C" w14:textId="77777777" w:rsidR="00971CB4" w:rsidRDefault="00971CB4" w:rsidP="00A71F59">
                            <w:pPr>
                              <w:pStyle w:val="ListParagraph"/>
                              <w:numPr>
                                <w:ilvl w:val="0"/>
                                <w:numId w:val="10"/>
                              </w:numPr>
                            </w:pPr>
                            <w:r>
                              <w:t>What is one take away from today’s session?</w:t>
                            </w:r>
                          </w:p>
                          <w:p w14:paraId="7FF35BD0" w14:textId="77777777" w:rsidR="00971CB4" w:rsidRDefault="00971CB4" w:rsidP="00971CB4">
                            <w:pPr>
                              <w:pStyle w:val="ListParagraph"/>
                            </w:pPr>
                          </w:p>
                          <w:p w14:paraId="36162629" w14:textId="77777777" w:rsidR="00971CB4" w:rsidRDefault="00971CB4" w:rsidP="00A71F59">
                            <w:pPr>
                              <w:pStyle w:val="ListParagraph"/>
                              <w:numPr>
                                <w:ilvl w:val="0"/>
                                <w:numId w:val="10"/>
                              </w:numPr>
                            </w:pPr>
                            <w:r>
                              <w:t xml:space="preserve">What questions do you have? </w:t>
                            </w:r>
                          </w:p>
                          <w:p w14:paraId="42349660" w14:textId="77777777" w:rsidR="00971CB4" w:rsidRDefault="00971C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13637" id="Text Box 51" o:spid="_x0000_s1052" type="#_x0000_t202" style="position:absolute;margin-left:0;margin-top:1.25pt;width:294.75pt;height:65.2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" fillcolor="#e2d4b0 [1951]" strokeweight=".5pt">
                <v:fill r:id="rId23" o:title="" color2="white [3212]" type="pattern"/>
                <v:textbox>
                  <w:txbxContent>
                    <w:p w14:paraId="0C56FB4C" w14:textId="77777777" w:rsidR="00971CB4" w:rsidRDefault="00971CB4" w:rsidP="00A71F59">
                      <w:pPr>
                        <w:pStyle w:val="ListParagraph"/>
                        <w:numPr>
                          <w:ilvl w:val="0"/>
                          <w:numId w:val="10"/>
                        </w:numPr>
                      </w:pPr>
                      <w:r>
                        <w:t>What is one take away from today’s session?</w:t>
                      </w:r>
                    </w:p>
                    <w:p w14:paraId="7FF35BD0" w14:textId="77777777" w:rsidR="00971CB4" w:rsidRDefault="00971CB4" w:rsidP="00971CB4">
                      <w:pPr>
                        <w:pStyle w:val="ListParagraph"/>
                      </w:pPr>
                    </w:p>
                    <w:p w14:paraId="36162629" w14:textId="77777777" w:rsidR="00971CB4" w:rsidRDefault="00971CB4" w:rsidP="00A71F59">
                      <w:pPr>
                        <w:pStyle w:val="ListParagraph"/>
                        <w:numPr>
                          <w:ilvl w:val="0"/>
                          <w:numId w:val="10"/>
                        </w:numPr>
                      </w:pPr>
                      <w:r>
                        <w:t xml:space="preserve">What questions do you have? </w:t>
                      </w:r>
                    </w:p>
                    <w:p w14:paraId="42349660" w14:textId="77777777" w:rsidR="00971CB4" w:rsidRDefault="00971CB4"/>
                  </w:txbxContent>
                </v:textbox>
                <w10:wrap anchorx="margin"/>
              </v:shape>
            </w:pict>
          </mc:Fallback>
        </mc:AlternateContent>
      </w:r>
    </w:p>
    <w:p w14:paraId="6D43A4D4" w14:textId="6B0A6806" w:rsidR="00971CB4" w:rsidRDefault="00971CB4" w:rsidP="00BB0CE6"/>
    <w:p w14:paraId="35D7CA51" w14:textId="32794D0F" w:rsidR="00971CB4" w:rsidRDefault="00971CB4" w:rsidP="00BB0CE6"/>
    <w:p w14:paraId="728E04CC" w14:textId="27634AF9" w:rsidR="00971CB4" w:rsidRDefault="00971CB4" w:rsidP="00BB0CE6"/>
    <w:p w14:paraId="273FEEED" w14:textId="5ABDC3FA" w:rsidR="00971CB4" w:rsidRDefault="00971CB4" w:rsidP="00BB0CE6"/>
    <w:p w14:paraId="3D142B68" w14:textId="5EC8DEBD" w:rsidR="00971CB4" w:rsidRDefault="00971CB4" w:rsidP="00BB0CE6">
      <w:r>
        <w:t xml:space="preserve">Your Notes: </w:t>
      </w:r>
    </w:p>
    <w:p w14:paraId="389516CF" w14:textId="1DF061B7" w:rsidR="00971CB4" w:rsidRPr="00BB0CE6" w:rsidRDefault="00971CB4" w:rsidP="00BB0CE6">
      <w:r>
        <w:rPr>
          <w:noProof/>
        </w:rPr>
        <mc:AlternateContent>
          <mc:Choice Requires="wps">
            <w:drawing>
              <wp:anchor distT="0" distB="0" distL="114300" distR="114300" simplePos="0" relativeHeight="251717632" behindDoc="0" locked="0" layoutInCell="1" allowOverlap="1" wp14:anchorId="29E16A25" wp14:editId="472C237F">
                <wp:simplePos x="0" y="0"/>
                <wp:positionH relativeFrom="column">
                  <wp:posOffset>-9939</wp:posOffset>
                </wp:positionH>
                <wp:positionV relativeFrom="paragraph">
                  <wp:posOffset>38818</wp:posOffset>
                </wp:positionV>
                <wp:extent cx="6343650" cy="2019631"/>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6343650" cy="2019631"/>
                        </a:xfrm>
                        <a:prstGeom prst="rect">
                          <a:avLst/>
                        </a:prstGeom>
                        <a:solidFill>
                          <a:schemeClr val="lt1"/>
                        </a:solidFill>
                        <a:ln w="6350">
                          <a:solidFill>
                            <a:prstClr val="black"/>
                          </a:solidFill>
                        </a:ln>
                      </wps:spPr>
                      <wps:txbx>
                        <w:txbxContent>
                          <w:p w14:paraId="16999813" w14:textId="035AA2DF" w:rsidR="00971CB4" w:rsidRDefault="00971CB4">
                            <w:permStart w:id="665413149" w:edGrp="everyone"/>
                            <w:permEnd w:id="665413149"/>
                          </w:p>
                          <w:p w14:paraId="4726EF6C" w14:textId="3BBBD4BB" w:rsidR="00BE74AD" w:rsidRDefault="00BE74AD"/>
                          <w:p w14:paraId="2FDCE340" w14:textId="77777777" w:rsidR="00BE74AD" w:rsidRDefault="00BE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16A25" id="Text Box 52" o:spid="_x0000_s1053" type="#_x0000_t202" style="position:absolute;margin-left:-.8pt;margin-top:3.05pt;width:499.5pt;height:159.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" fillcolor="white [3201]" strokeweight=".5pt">
                <v:textbox>
                  <w:txbxContent>
                    <w:p w14:paraId="16999813" w14:textId="035AA2DF" w:rsidR="00971CB4" w:rsidRDefault="00971CB4">
                      <w:permStart w:id="665413149" w:edGrp="everyone"/>
                      <w:permEnd w:id="665413149"/>
                    </w:p>
                    <w:p w14:paraId="4726EF6C" w14:textId="3BBBD4BB" w:rsidR="00BE74AD" w:rsidRDefault="00BE74AD"/>
                    <w:p w14:paraId="2FDCE340" w14:textId="77777777" w:rsidR="00BE74AD" w:rsidRDefault="00BE74AD"/>
                  </w:txbxContent>
                </v:textbox>
              </v:shape>
            </w:pict>
          </mc:Fallback>
        </mc:AlternateContent>
      </w:r>
    </w:p>
    <w:p w14:paraId="302774B3" w14:textId="77777777" w:rsidR="00971CB4" w:rsidRDefault="00971CB4" w:rsidP="00845FA0">
      <w:pPr>
        <w:pStyle w:val="Heading1"/>
      </w:pPr>
    </w:p>
    <w:p w14:paraId="5889BD23" w14:textId="77777777" w:rsidR="00971CB4" w:rsidRDefault="00971CB4" w:rsidP="00845FA0">
      <w:pPr>
        <w:pStyle w:val="Heading1"/>
      </w:pPr>
    </w:p>
    <w:p w14:paraId="5A09DE34" w14:textId="77777777" w:rsidR="00971CB4" w:rsidRDefault="00971CB4" w:rsidP="00845FA0">
      <w:pPr>
        <w:pStyle w:val="Heading1"/>
      </w:pPr>
    </w:p>
    <w:p w14:paraId="1EB13917" w14:textId="77777777" w:rsidR="00971CB4" w:rsidRDefault="00971CB4" w:rsidP="00845FA0">
      <w:pPr>
        <w:pStyle w:val="Heading1"/>
      </w:pPr>
    </w:p>
    <w:p w14:paraId="4FF90A10" w14:textId="77777777" w:rsidR="00971CB4" w:rsidRDefault="00971CB4" w:rsidP="00845FA0">
      <w:pPr>
        <w:pStyle w:val="Heading1"/>
      </w:pPr>
    </w:p>
    <w:p w14:paraId="72A042FC" w14:textId="77777777" w:rsidR="00971CB4" w:rsidRDefault="00971CB4" w:rsidP="00845FA0">
      <w:pPr>
        <w:pStyle w:val="Heading1"/>
      </w:pPr>
    </w:p>
    <w:p w14:paraId="10E1458B" w14:textId="77777777" w:rsidR="00971CB4" w:rsidRDefault="00971CB4" w:rsidP="00845FA0">
      <w:pPr>
        <w:pStyle w:val="Heading1"/>
      </w:pPr>
    </w:p>
    <w:p w14:paraId="263D9D9C" w14:textId="77777777" w:rsidR="00971CB4" w:rsidRDefault="00971CB4" w:rsidP="00845FA0">
      <w:pPr>
        <w:pStyle w:val="Heading1"/>
      </w:pPr>
    </w:p>
    <w:p w14:paraId="11C2E581" w14:textId="77777777" w:rsidR="00BE74AD" w:rsidRDefault="00BE74AD" w:rsidP="00F40A1D">
      <w:pPr>
        <w:pStyle w:val="Heading1"/>
      </w:pPr>
    </w:p>
    <w:p w14:paraId="04440800" w14:textId="7FE866F6" w:rsidR="00F40A1D" w:rsidRPr="00F40A1D" w:rsidRDefault="00F40A1D" w:rsidP="00BE74AD">
      <w:pPr>
        <w:pStyle w:val="Heading2"/>
      </w:pPr>
      <w:bookmarkStart w:id="20" w:name="_Toc79147229"/>
      <w:r w:rsidRPr="00F40A1D">
        <w:t>Summary</w:t>
      </w:r>
      <w:bookmarkEnd w:id="20"/>
    </w:p>
    <w:p w14:paraId="5B6E7C77" w14:textId="7E699D4E" w:rsidR="00575604" w:rsidRDefault="00897774" w:rsidP="00897774">
      <w:pPr>
        <w:jc w:val="both"/>
      </w:pPr>
      <w:r>
        <w:t xml:space="preserve">After today’s session, you are encouraged to read back through your entire participant guide and </w:t>
      </w:r>
      <w:r w:rsidR="00761C20">
        <w:t xml:space="preserve">the “Clifton Strengths for </w:t>
      </w:r>
      <w:r>
        <w:t>Manager’s Report</w:t>
      </w:r>
      <w:r w:rsidR="00761C20">
        <w:t xml:space="preserve">”. </w:t>
      </w:r>
      <w:r>
        <w:t>Be sure to also check out the additional resources section</w:t>
      </w:r>
      <w:r w:rsidR="00E8177E">
        <w:t xml:space="preserve"> of the participant guide</w:t>
      </w:r>
      <w:r>
        <w:t xml:space="preserve"> for further ways to enhance your learning.  Continue to use this material as a tool for professional and personal growth.</w:t>
      </w:r>
    </w:p>
    <w:p w14:paraId="48D73A74" w14:textId="6A27A98A" w:rsidR="00897774" w:rsidRDefault="00897774" w:rsidP="00897774">
      <w:pPr>
        <w:jc w:val="center"/>
      </w:pPr>
      <w:r>
        <w:t xml:space="preserve">Should you have questions, please contact your instructor or </w:t>
      </w:r>
      <w:hyperlink r:id="rId24" w:history="1">
        <w:r w:rsidR="00262243" w:rsidRPr="00262243">
          <w:rPr>
            <w:rStyle w:val="Hyperlink"/>
            <w:color w:val="0070C0"/>
          </w:rPr>
          <w:t>hr.trainingregistration@ucdenver.edu</w:t>
        </w:r>
      </w:hyperlink>
      <w:r>
        <w:t>.</w:t>
      </w:r>
    </w:p>
    <w:p w14:paraId="6E1D3292" w14:textId="71B0D14E" w:rsidR="004C00FF" w:rsidRDefault="004C00FF" w:rsidP="00575604">
      <w:pPr>
        <w:jc w:val="center"/>
      </w:pPr>
      <w:r>
        <w:t xml:space="preserve">Check out our Learning and Development </w:t>
      </w:r>
      <w:hyperlink r:id="rId25" w:history="1">
        <w:r w:rsidRPr="00575604">
          <w:rPr>
            <w:rStyle w:val="Hyperlink"/>
            <w:color w:val="0070C0"/>
          </w:rPr>
          <w:t>website</w:t>
        </w:r>
      </w:hyperlink>
      <w:r>
        <w:t xml:space="preserve"> for additional course offerings, online training resources, custom workshop opportunities, and so much more!</w:t>
      </w:r>
    </w:p>
    <w:p w14:paraId="1BA66639" w14:textId="71A6C8DA" w:rsidR="00F40A1D" w:rsidRDefault="004C00FF" w:rsidP="00575604">
      <w:pPr>
        <w:jc w:val="center"/>
      </w:pPr>
      <w:r>
        <w:t>Thank you for attending today’s session.</w:t>
      </w:r>
    </w:p>
    <w:p w14:paraId="7E27C2B2" w14:textId="363CC112" w:rsidR="001423FC" w:rsidRDefault="001423FC" w:rsidP="00E30AE9">
      <w:pPr>
        <w:pStyle w:val="Heading2"/>
      </w:pPr>
    </w:p>
    <w:p w14:paraId="53C79F90" w14:textId="77777777" w:rsidR="009D35B6" w:rsidRPr="009D35B6" w:rsidRDefault="009D35B6" w:rsidP="009D35B6"/>
    <w:p w14:paraId="7F353F8D" w14:textId="77777777" w:rsidR="001423FC" w:rsidRDefault="001423FC" w:rsidP="00E30AE9">
      <w:pPr>
        <w:pStyle w:val="Heading2"/>
      </w:pPr>
    </w:p>
    <w:p w14:paraId="34999A40" w14:textId="56651721" w:rsidR="00E30AE9" w:rsidRDefault="00E30AE9" w:rsidP="00E30AE9">
      <w:pPr>
        <w:pStyle w:val="Heading2"/>
      </w:pPr>
      <w:bookmarkStart w:id="21" w:name="_Toc79147230"/>
      <w:r>
        <w:lastRenderedPageBreak/>
        <w:t>Additional Resources</w:t>
      </w:r>
      <w:bookmarkEnd w:id="21"/>
    </w:p>
    <w:p w14:paraId="6DA94EFB" w14:textId="77777777" w:rsidR="00277120" w:rsidRDefault="00277120" w:rsidP="0039257C"/>
    <w:p w14:paraId="6222C8D2" w14:textId="39E6FDF4" w:rsidR="00A2126E" w:rsidRDefault="00A2126E" w:rsidP="0039257C">
      <w:r>
        <w:t>Clifton Strengths Themes (34)</w:t>
      </w:r>
    </w:p>
    <w:p w14:paraId="3217BA34" w14:textId="534F3B60" w:rsidR="00A2126E" w:rsidRDefault="00A2126E" w:rsidP="00A2126E"/>
    <w:p w14:paraId="21A5AD97" w14:textId="5CD6F1D0" w:rsidR="00A2126E" w:rsidRDefault="00A2126E" w:rsidP="00A2126E">
      <w:r>
        <w:rPr>
          <w:noProof/>
        </w:rPr>
        <w:drawing>
          <wp:inline distT="0" distB="0" distL="0" distR="0" wp14:anchorId="3B1EA3B1" wp14:editId="582DCBBB">
            <wp:extent cx="6515100" cy="59912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5100" cy="5991225"/>
                    </a:xfrm>
                    <a:prstGeom prst="rect">
                      <a:avLst/>
                    </a:prstGeom>
                    <a:noFill/>
                    <a:ln>
                      <a:noFill/>
                    </a:ln>
                  </pic:spPr>
                </pic:pic>
              </a:graphicData>
            </a:graphic>
          </wp:inline>
        </w:drawing>
      </w:r>
    </w:p>
    <w:p w14:paraId="3D07A5BC" w14:textId="55E352FD" w:rsidR="00A2126E" w:rsidRDefault="00A2126E" w:rsidP="00A2126E"/>
    <w:p w14:paraId="3BF9EF59" w14:textId="7E5FF1EF" w:rsidR="00A2126E" w:rsidRDefault="00A2126E" w:rsidP="00A2126E"/>
    <w:p w14:paraId="3A299999" w14:textId="34586BEE" w:rsidR="00916A9C" w:rsidRDefault="001E7651" w:rsidP="00E30AE9">
      <w:r w:rsidRPr="00A2126E">
        <w:rPr>
          <w:noProof/>
          <w:sz w:val="20"/>
          <w:szCs w:val="20"/>
        </w:rPr>
        <w:lastRenderedPageBreak/>
        <w:drawing>
          <wp:anchor distT="0" distB="0" distL="114300" distR="114300" simplePos="0" relativeHeight="251664896" behindDoc="0" locked="0" layoutInCell="1" allowOverlap="1" wp14:anchorId="31CC0F81" wp14:editId="50B9F28D">
            <wp:simplePos x="0" y="0"/>
            <wp:positionH relativeFrom="column">
              <wp:posOffset>212614</wp:posOffset>
            </wp:positionH>
            <wp:positionV relativeFrom="paragraph">
              <wp:posOffset>420481</wp:posOffset>
            </wp:positionV>
            <wp:extent cx="6467475" cy="2371725"/>
            <wp:effectExtent l="0" t="0" r="9525" b="9525"/>
            <wp:wrapThrough wrapText="bothSides">
              <wp:wrapPolygon edited="0">
                <wp:start x="0" y="0"/>
                <wp:lineTo x="0" y="21513"/>
                <wp:lineTo x="21568" y="21513"/>
                <wp:lineTo x="21568"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7475" cy="2371725"/>
                    </a:xfrm>
                    <a:prstGeom prst="rect">
                      <a:avLst/>
                    </a:prstGeom>
                    <a:noFill/>
                    <a:ln>
                      <a:noFill/>
                    </a:ln>
                  </pic:spPr>
                </pic:pic>
              </a:graphicData>
            </a:graphic>
          </wp:anchor>
        </w:drawing>
      </w:r>
    </w:p>
    <w:p w14:paraId="269B1842" w14:textId="171C77B8" w:rsidR="00A2126E" w:rsidRDefault="00A2126E" w:rsidP="00A2126E">
      <w:r w:rsidRPr="00A2126E">
        <w:rPr>
          <w:noProof/>
          <w:sz w:val="28"/>
          <w:szCs w:val="28"/>
        </w:rPr>
        <w:drawing>
          <wp:inline distT="0" distB="0" distL="0" distR="0" wp14:anchorId="4915291C" wp14:editId="66E95A53">
            <wp:extent cx="6581775" cy="5143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1169" cy="515084"/>
                    </a:xfrm>
                    <a:prstGeom prst="rect">
                      <a:avLst/>
                    </a:prstGeom>
                    <a:noFill/>
                    <a:ln>
                      <a:noFill/>
                    </a:ln>
                  </pic:spPr>
                </pic:pic>
              </a:graphicData>
            </a:graphic>
          </wp:inline>
        </w:drawing>
      </w:r>
    </w:p>
    <w:p w14:paraId="0AB5A7B4" w14:textId="5E4E3024" w:rsidR="00A2126E" w:rsidRDefault="00A2126E" w:rsidP="00A2126E">
      <w:r>
        <w:rPr>
          <w:rFonts w:eastAsiaTheme="majorEastAsia" w:cstheme="majorBidi"/>
          <w:b/>
          <w:bCs/>
          <w:noProof/>
          <w:sz w:val="36"/>
          <w:szCs w:val="32"/>
        </w:rPr>
        <w:drawing>
          <wp:inline distT="0" distB="0" distL="0" distR="0" wp14:anchorId="7899CB03" wp14:editId="1D3F6170">
            <wp:extent cx="6619875" cy="3997960"/>
            <wp:effectExtent l="0" t="0" r="952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4441" cy="4006757"/>
                    </a:xfrm>
                    <a:prstGeom prst="rect">
                      <a:avLst/>
                    </a:prstGeom>
                    <a:noFill/>
                    <a:ln>
                      <a:noFill/>
                    </a:ln>
                  </pic:spPr>
                </pic:pic>
              </a:graphicData>
            </a:graphic>
          </wp:inline>
        </w:drawing>
      </w:r>
    </w:p>
    <w:p w14:paraId="35DB4DE0" w14:textId="5B97886E" w:rsidR="00A2126E" w:rsidRPr="00A2126E" w:rsidRDefault="00A2126E" w:rsidP="00A2126E"/>
    <w:p w14:paraId="78877F8D" w14:textId="1C8437EA" w:rsidR="00A2126E" w:rsidRDefault="00A2126E" w:rsidP="00845FA0">
      <w:pPr>
        <w:pStyle w:val="Heading1"/>
      </w:pPr>
      <w:r>
        <w:rPr>
          <w:b w:val="0"/>
          <w:bCs w:val="0"/>
        </w:rPr>
        <w:drawing>
          <wp:inline distT="0" distB="0" distL="0" distR="0" wp14:anchorId="506CC734" wp14:editId="39484240">
            <wp:extent cx="6591300" cy="4743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1300" cy="4743450"/>
                    </a:xfrm>
                    <a:prstGeom prst="rect">
                      <a:avLst/>
                    </a:prstGeom>
                    <a:noFill/>
                    <a:ln>
                      <a:noFill/>
                    </a:ln>
                  </pic:spPr>
                </pic:pic>
              </a:graphicData>
            </a:graphic>
          </wp:inline>
        </w:drawing>
      </w:r>
    </w:p>
    <w:p w14:paraId="454E0BDE" w14:textId="10455AB0" w:rsidR="00916A9C" w:rsidRDefault="00916A9C" w:rsidP="00845FA0">
      <w:pPr>
        <w:pStyle w:val="Heading1"/>
      </w:pPr>
    </w:p>
    <w:p w14:paraId="4FB4C2B7" w14:textId="649EC9D5" w:rsidR="00917CC6" w:rsidRDefault="00917CC6" w:rsidP="00917CC6"/>
    <w:p w14:paraId="3AB1EB0A" w14:textId="56929F5F" w:rsidR="00917CC6" w:rsidRDefault="00917CC6" w:rsidP="00917CC6"/>
    <w:p w14:paraId="51F8D6F4" w14:textId="525B2781" w:rsidR="00917CC6" w:rsidRDefault="00917CC6" w:rsidP="00917CC6"/>
    <w:p w14:paraId="0E076A0A" w14:textId="4D7BC3DE" w:rsidR="00917CC6" w:rsidRDefault="00917CC6" w:rsidP="00917CC6"/>
    <w:p w14:paraId="20160B5E" w14:textId="08BEE853" w:rsidR="00917CC6" w:rsidRDefault="00917CC6" w:rsidP="00917CC6"/>
    <w:p w14:paraId="1EE35D18" w14:textId="13772A41" w:rsidR="00917CC6" w:rsidRDefault="00917CC6" w:rsidP="00917CC6"/>
    <w:p w14:paraId="5D9CAC7E" w14:textId="3416C192" w:rsidR="00917CC6" w:rsidRDefault="00917CC6" w:rsidP="00917CC6"/>
    <w:p w14:paraId="680CD361" w14:textId="77777777" w:rsidR="00E30AE9" w:rsidRDefault="00E30AE9" w:rsidP="00917CC6"/>
    <w:p w14:paraId="2F09BE8E" w14:textId="77777777" w:rsidR="00917CC6" w:rsidRPr="00917CC6" w:rsidRDefault="00917CC6" w:rsidP="00917CC6"/>
    <w:p w14:paraId="0AAB0112" w14:textId="58EDAD98" w:rsidR="00F40A1D" w:rsidRPr="0012573C" w:rsidRDefault="00200B2C" w:rsidP="00F40A1D">
      <w:r>
        <w:lastRenderedPageBreak/>
        <w:t>A</w:t>
      </w:r>
      <w:r w:rsidR="0039257C">
        <w:t>rticles</w:t>
      </w:r>
    </w:p>
    <w:p w14:paraId="4C304B6A" w14:textId="059ADC77" w:rsidR="00AD028C" w:rsidRPr="00F64D79" w:rsidRDefault="00F40A1D" w:rsidP="00A71F59">
      <w:pPr>
        <w:pStyle w:val="ListParagraph"/>
        <w:numPr>
          <w:ilvl w:val="0"/>
          <w:numId w:val="11"/>
        </w:numPr>
        <w:spacing w:after="160" w:line="259" w:lineRule="auto"/>
        <w:rPr>
          <w:b/>
          <w:bCs/>
        </w:rPr>
      </w:pPr>
      <w:r w:rsidRPr="00DC59EB">
        <w:t xml:space="preserve">Does a Specific Career Best Match My Clifton Strengths Results? Click this </w:t>
      </w:r>
      <w:hyperlink r:id="rId31" w:history="1">
        <w:r w:rsidRPr="00F64D79">
          <w:rPr>
            <w:rStyle w:val="Hyperlink"/>
            <w:b/>
            <w:bCs/>
            <w:color w:val="0070C0"/>
          </w:rPr>
          <w:t>link</w:t>
        </w:r>
      </w:hyperlink>
      <w:r w:rsidRPr="00DC59EB">
        <w:t xml:space="preserve"> to navigate to the article.</w:t>
      </w:r>
    </w:p>
    <w:p w14:paraId="21088472" w14:textId="77777777" w:rsidR="00F64D79" w:rsidRPr="00F64D79" w:rsidRDefault="00F64D79" w:rsidP="00F64D79">
      <w:pPr>
        <w:pStyle w:val="ListParagraph"/>
        <w:spacing w:after="160" w:line="259" w:lineRule="auto"/>
        <w:rPr>
          <w:b/>
          <w:bCs/>
        </w:rPr>
      </w:pPr>
    </w:p>
    <w:p w14:paraId="1D79128D" w14:textId="0C3A3EB6" w:rsidR="00F64D79" w:rsidRDefault="00F64D79" w:rsidP="00A71F59">
      <w:pPr>
        <w:pStyle w:val="ListParagraph"/>
        <w:numPr>
          <w:ilvl w:val="0"/>
          <w:numId w:val="11"/>
        </w:numPr>
        <w:rPr>
          <w:rFonts w:eastAsia="Times New Roman"/>
        </w:rPr>
      </w:pPr>
      <w:r>
        <w:t xml:space="preserve">The Strengths of Leadership: </w:t>
      </w:r>
      <w:r w:rsidRPr="00F64D79">
        <w:rPr>
          <w:rFonts w:eastAsia="Times New Roman"/>
        </w:rPr>
        <w:t>You've already got what you need to lead -- but do you know what that is?</w:t>
      </w:r>
      <w:r>
        <w:rPr>
          <w:rFonts w:eastAsia="Times New Roman"/>
        </w:rPr>
        <w:t xml:space="preserve"> Click this</w:t>
      </w:r>
      <w:r w:rsidRPr="00F64D79">
        <w:rPr>
          <w:rFonts w:eastAsia="Times New Roman"/>
          <w:b/>
          <w:bCs/>
          <w:color w:val="0070C0"/>
        </w:rPr>
        <w:t xml:space="preserve"> </w:t>
      </w:r>
      <w:hyperlink r:id="rId32" w:history="1">
        <w:r w:rsidRPr="00F64D79">
          <w:rPr>
            <w:rStyle w:val="Hyperlink"/>
            <w:rFonts w:eastAsia="Times New Roman"/>
            <w:b/>
            <w:bCs/>
            <w:color w:val="0070C0"/>
          </w:rPr>
          <w:t>link</w:t>
        </w:r>
      </w:hyperlink>
      <w:r w:rsidRPr="00F64D79">
        <w:rPr>
          <w:rFonts w:eastAsia="Times New Roman"/>
          <w:b/>
          <w:bCs/>
          <w:color w:val="0070C0"/>
        </w:rPr>
        <w:t xml:space="preserve"> </w:t>
      </w:r>
      <w:r>
        <w:rPr>
          <w:rFonts w:eastAsia="Times New Roman"/>
        </w:rPr>
        <w:t>to navigate to the article.</w:t>
      </w:r>
    </w:p>
    <w:p w14:paraId="31848224" w14:textId="77777777" w:rsidR="00F64D79" w:rsidRPr="00F64D79" w:rsidRDefault="00F64D79" w:rsidP="00F64D79">
      <w:pPr>
        <w:pStyle w:val="ListParagraph"/>
        <w:rPr>
          <w:rFonts w:eastAsia="Times New Roman"/>
        </w:rPr>
      </w:pPr>
    </w:p>
    <w:p w14:paraId="6A370999" w14:textId="2691493D" w:rsidR="00AD028C" w:rsidRPr="00A11E94" w:rsidRDefault="00F64D79" w:rsidP="00A11E94">
      <w:pPr>
        <w:pStyle w:val="ListParagraph"/>
        <w:numPr>
          <w:ilvl w:val="0"/>
          <w:numId w:val="11"/>
        </w:numPr>
        <w:spacing w:after="160" w:line="259" w:lineRule="auto"/>
      </w:pPr>
      <w:r w:rsidRPr="00F64D79">
        <w:t xml:space="preserve">Finding Your Leadership Strengths: </w:t>
      </w:r>
      <w:r>
        <w:t xml:space="preserve">Why effective leaders must possess a high level of self-awareness? Click this </w:t>
      </w:r>
      <w:hyperlink r:id="rId33" w:history="1">
        <w:r w:rsidRPr="00F64D79">
          <w:rPr>
            <w:rStyle w:val="Hyperlink"/>
            <w:b/>
            <w:bCs/>
            <w:color w:val="0070C0"/>
          </w:rPr>
          <w:t>link</w:t>
        </w:r>
      </w:hyperlink>
      <w:r w:rsidRPr="00F64D79">
        <w:rPr>
          <w:color w:val="0070C0"/>
        </w:rPr>
        <w:t xml:space="preserve"> </w:t>
      </w:r>
      <w:r>
        <w:t>to navigate to the article.</w:t>
      </w:r>
    </w:p>
    <w:p w14:paraId="1876BA5E" w14:textId="77777777" w:rsidR="00F40A1D" w:rsidRDefault="00F40A1D" w:rsidP="00F40A1D">
      <w:pPr>
        <w:spacing w:after="160" w:line="259" w:lineRule="auto"/>
      </w:pPr>
      <w:r>
        <w:t>YouTube Series</w:t>
      </w:r>
    </w:p>
    <w:p w14:paraId="1DD87075" w14:textId="77777777" w:rsidR="00F40A1D" w:rsidRDefault="00F40A1D" w:rsidP="00A71F59">
      <w:pPr>
        <w:pStyle w:val="ListParagraph"/>
        <w:numPr>
          <w:ilvl w:val="0"/>
          <w:numId w:val="11"/>
        </w:numPr>
        <w:spacing w:after="160" w:line="259" w:lineRule="auto"/>
      </w:pPr>
      <w:r w:rsidRPr="00300F07">
        <w:t xml:space="preserve">Gallup Theme Thursday’s – Season 1. Take a deeper dive into all 34 strengths. Click this </w:t>
      </w:r>
      <w:hyperlink r:id="rId34" w:history="1">
        <w:r w:rsidRPr="00300F07">
          <w:rPr>
            <w:rStyle w:val="Hyperlink"/>
            <w:b/>
            <w:bCs/>
            <w:color w:val="0070C0"/>
          </w:rPr>
          <w:t>link</w:t>
        </w:r>
      </w:hyperlink>
      <w:r w:rsidRPr="00300F07">
        <w:rPr>
          <w:color w:val="0070C0"/>
        </w:rPr>
        <w:t xml:space="preserve"> </w:t>
      </w:r>
      <w:r w:rsidRPr="00300F07">
        <w:t>to navigate to the series</w:t>
      </w:r>
      <w:r>
        <w:t xml:space="preserve">. </w:t>
      </w:r>
    </w:p>
    <w:p w14:paraId="135EF6D9" w14:textId="77777777" w:rsidR="00F40A1D" w:rsidRDefault="00F40A1D" w:rsidP="00F40A1D">
      <w:pPr>
        <w:spacing w:after="160" w:line="259" w:lineRule="auto"/>
      </w:pPr>
      <w:r w:rsidRPr="00300F07">
        <w:t>Resource Guide</w:t>
      </w:r>
    </w:p>
    <w:p w14:paraId="3D309B1B" w14:textId="4338BDD6" w:rsidR="00F40A1D" w:rsidRDefault="00F40A1D" w:rsidP="00A71F59">
      <w:pPr>
        <w:pStyle w:val="ListParagraph"/>
        <w:numPr>
          <w:ilvl w:val="0"/>
          <w:numId w:val="11"/>
        </w:numPr>
        <w:spacing w:after="160" w:line="259" w:lineRule="auto"/>
        <w:rPr>
          <w:color w:val="2C2C2A" w:themeColor="accent2" w:themeShade="80"/>
        </w:rPr>
      </w:pPr>
      <w:r w:rsidRPr="00042D11">
        <w:t>This is a fantastic resource that includes all 34 theme descriptors, action items for all themes, tips on how supervisors can best manage each theme, and sample conversations starters. Access the Resource Guide via this</w:t>
      </w:r>
      <w:r w:rsidRPr="00874636">
        <w:rPr>
          <w:b/>
          <w:bCs/>
          <w:color w:val="0070C0"/>
        </w:rPr>
        <w:t xml:space="preserve"> </w:t>
      </w:r>
      <w:hyperlink r:id="rId35" w:history="1">
        <w:r w:rsidRPr="00874636">
          <w:rPr>
            <w:rStyle w:val="Hyperlink"/>
            <w:b/>
            <w:bCs/>
            <w:color w:val="0070C0"/>
          </w:rPr>
          <w:t>link</w:t>
        </w:r>
      </w:hyperlink>
      <w:r w:rsidRPr="00042D11">
        <w:rPr>
          <w:color w:val="2C2C2A" w:themeColor="accent2" w:themeShade="80"/>
        </w:rPr>
        <w:t xml:space="preserve">. </w:t>
      </w:r>
    </w:p>
    <w:p w14:paraId="79DA906E" w14:textId="77777777" w:rsidR="00A2126E" w:rsidRDefault="00A2126E" w:rsidP="00A2126E">
      <w:pPr>
        <w:spacing w:after="160" w:line="259" w:lineRule="auto"/>
        <w:rPr>
          <w:color w:val="2C2C2A" w:themeColor="accent2" w:themeShade="80"/>
        </w:rPr>
      </w:pPr>
    </w:p>
    <w:p w14:paraId="67BEF01E" w14:textId="77777777" w:rsidR="00F40A1D" w:rsidRDefault="00F40A1D" w:rsidP="00F40A1D"/>
    <w:p w14:paraId="004B834E" w14:textId="3ED46E43" w:rsidR="00A11E94" w:rsidRPr="00A11E94" w:rsidRDefault="00A11E94" w:rsidP="00A11E94">
      <w:pPr>
        <w:spacing w:after="160" w:line="259" w:lineRule="auto"/>
      </w:pPr>
    </w:p>
    <w:sectPr w:rsidR="00A11E94" w:rsidRPr="00A11E94" w:rsidSect="002A729E">
      <w:headerReference w:type="default" r:id="rId36"/>
      <w:footerReference w:type="default" r:id="rId37"/>
      <w:footerReference w:type="first" r:id="rId38"/>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5639B" w14:textId="77777777" w:rsidR="00FE7514" w:rsidRDefault="00FE7514" w:rsidP="008D6DC5">
      <w:r>
        <w:separator/>
      </w:r>
    </w:p>
  </w:endnote>
  <w:endnote w:type="continuationSeparator" w:id="0">
    <w:p w14:paraId="2B2FC4EB" w14:textId="77777777" w:rsidR="00FE7514" w:rsidRDefault="00FE7514" w:rsidP="008D6DC5">
      <w:r>
        <w:continuationSeparator/>
      </w:r>
    </w:p>
  </w:endnote>
  <w:endnote w:type="continuationNotice" w:id="1">
    <w:p w14:paraId="0577039B" w14:textId="77777777" w:rsidR="00FE7514" w:rsidRDefault="00FE75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A750FD" w14:paraId="44D35155" w14:textId="77777777">
      <w:trPr>
        <w:trHeight w:hRule="exact" w:val="115"/>
        <w:jc w:val="center"/>
      </w:trPr>
      <w:tc>
        <w:tcPr>
          <w:tcW w:w="4686" w:type="dxa"/>
          <w:shd w:val="clear" w:color="auto" w:fill="CFB87C" w:themeFill="accent1"/>
          <w:tcMar>
            <w:top w:w="0" w:type="dxa"/>
            <w:bottom w:w="0" w:type="dxa"/>
          </w:tcMar>
        </w:tcPr>
        <w:p w14:paraId="6820761D" w14:textId="77777777" w:rsidR="00A750FD" w:rsidRDefault="00A750FD">
          <w:pPr>
            <w:pStyle w:val="Header"/>
            <w:tabs>
              <w:tab w:val="clear" w:pos="4680"/>
              <w:tab w:val="clear" w:pos="9360"/>
            </w:tabs>
            <w:rPr>
              <w:caps/>
              <w:sz w:val="18"/>
            </w:rPr>
          </w:pPr>
        </w:p>
      </w:tc>
      <w:tc>
        <w:tcPr>
          <w:tcW w:w="4674" w:type="dxa"/>
          <w:shd w:val="clear" w:color="auto" w:fill="CFB87C" w:themeFill="accent1"/>
          <w:tcMar>
            <w:top w:w="0" w:type="dxa"/>
            <w:bottom w:w="0" w:type="dxa"/>
          </w:tcMar>
        </w:tcPr>
        <w:p w14:paraId="40602E0C" w14:textId="77777777" w:rsidR="00A750FD" w:rsidRDefault="00A750FD">
          <w:pPr>
            <w:pStyle w:val="Header"/>
            <w:tabs>
              <w:tab w:val="clear" w:pos="4680"/>
              <w:tab w:val="clear" w:pos="9360"/>
            </w:tabs>
            <w:jc w:val="right"/>
            <w:rPr>
              <w:caps/>
              <w:sz w:val="18"/>
            </w:rPr>
          </w:pPr>
        </w:p>
      </w:tc>
    </w:tr>
    <w:tr w:rsidR="00A750FD" w14:paraId="52257332" w14:textId="77777777">
      <w:trPr>
        <w:jc w:val="center"/>
      </w:trPr>
      <w:tc>
        <w:tcPr>
          <w:tcW w:w="4686" w:type="dxa"/>
          <w:shd w:val="clear" w:color="auto" w:fill="auto"/>
          <w:vAlign w:val="center"/>
        </w:tcPr>
        <w:p w14:paraId="79E414F3" w14:textId="0EC1E433" w:rsidR="00A750FD" w:rsidRPr="00A750FD" w:rsidRDefault="008D43D5" w:rsidP="00A750FD">
          <w:pPr>
            <w:pStyle w:val="Footer"/>
            <w:tabs>
              <w:tab w:val="clear" w:pos="4680"/>
              <w:tab w:val="clear" w:pos="9360"/>
            </w:tabs>
            <w:rPr>
              <w:rStyle w:val="Emphasis"/>
            </w:rPr>
          </w:pPr>
          <w:r>
            <w:rPr>
              <w:rStyle w:val="Emphasis"/>
            </w:rPr>
            <w:t>Lead With Your Strengths</w:t>
          </w:r>
        </w:p>
      </w:tc>
      <w:tc>
        <w:tcPr>
          <w:tcW w:w="4674" w:type="dxa"/>
          <w:shd w:val="clear" w:color="auto" w:fill="auto"/>
          <w:vAlign w:val="center"/>
        </w:tcPr>
        <w:p w14:paraId="3E049DC5" w14:textId="77777777" w:rsidR="00A750FD" w:rsidRPr="00A750FD" w:rsidRDefault="00456DA7">
          <w:pPr>
            <w:pStyle w:val="Footer"/>
            <w:tabs>
              <w:tab w:val="clear" w:pos="4680"/>
              <w:tab w:val="clear" w:pos="9360"/>
            </w:tabs>
            <w:jc w:val="right"/>
            <w:rPr>
              <w:rStyle w:val="Emphasis"/>
            </w:rPr>
          </w:pPr>
          <w:r>
            <w:rPr>
              <w:rStyle w:val="Emphasis"/>
            </w:rPr>
            <w:t>Page</w:t>
          </w:r>
          <w:r w:rsidR="00A750FD" w:rsidRPr="00A750FD">
            <w:rPr>
              <w:rStyle w:val="Emphasis"/>
            </w:rPr>
            <w:t xml:space="preserve"> </w:t>
          </w:r>
          <w:r w:rsidR="00A750FD" w:rsidRPr="00A750FD">
            <w:rPr>
              <w:rStyle w:val="Emphasis"/>
            </w:rPr>
            <w:fldChar w:fldCharType="begin"/>
          </w:r>
          <w:r w:rsidR="00A750FD" w:rsidRPr="00A750FD">
            <w:rPr>
              <w:rStyle w:val="Emphasis"/>
            </w:rPr>
            <w:instrText xml:space="preserve"> PAGE   \* MERGEFORMAT </w:instrText>
          </w:r>
          <w:r w:rsidR="00A750FD" w:rsidRPr="00A750FD">
            <w:rPr>
              <w:rStyle w:val="Emphasis"/>
            </w:rPr>
            <w:fldChar w:fldCharType="separate"/>
          </w:r>
          <w:r w:rsidR="00964F61">
            <w:rPr>
              <w:rStyle w:val="Emphasis"/>
              <w:noProof/>
            </w:rPr>
            <w:t>2</w:t>
          </w:r>
          <w:r w:rsidR="00A750FD" w:rsidRPr="00A750FD">
            <w:rPr>
              <w:rStyle w:val="Emphasis"/>
            </w:rPr>
            <w:fldChar w:fldCharType="end"/>
          </w:r>
          <w:r w:rsidR="00A750FD" w:rsidRPr="00A750FD">
            <w:rPr>
              <w:rStyle w:val="Emphasis"/>
            </w:rPr>
            <w:t xml:space="preserve"> of </w:t>
          </w:r>
          <w:r w:rsidR="00A750FD" w:rsidRPr="00A750FD">
            <w:rPr>
              <w:rStyle w:val="Emphasis"/>
            </w:rPr>
            <w:fldChar w:fldCharType="begin"/>
          </w:r>
          <w:r w:rsidR="00A750FD" w:rsidRPr="00A750FD">
            <w:rPr>
              <w:rStyle w:val="Emphasis"/>
            </w:rPr>
            <w:instrText xml:space="preserve"> NUMPAGES   \* MERGEFORMAT </w:instrText>
          </w:r>
          <w:r w:rsidR="00A750FD" w:rsidRPr="00A750FD">
            <w:rPr>
              <w:rStyle w:val="Emphasis"/>
            </w:rPr>
            <w:fldChar w:fldCharType="separate"/>
          </w:r>
          <w:r w:rsidR="00964F61">
            <w:rPr>
              <w:rStyle w:val="Emphasis"/>
              <w:noProof/>
            </w:rPr>
            <w:t>4</w:t>
          </w:r>
          <w:r w:rsidR="00A750FD" w:rsidRPr="00A750FD">
            <w:rPr>
              <w:rStyle w:val="Emphasis"/>
            </w:rPr>
            <w:fldChar w:fldCharType="end"/>
          </w:r>
        </w:p>
      </w:tc>
    </w:tr>
  </w:tbl>
  <w:p w14:paraId="01C11CD6" w14:textId="77777777" w:rsidR="00A06163" w:rsidRPr="00A06163" w:rsidRDefault="00A06163">
    <w:pPr>
      <w:pStyle w:val="Footer"/>
      <w:rPr>
        <w:rStyle w:val="Emphasi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A2D4" w14:textId="77777777" w:rsidR="00B61D18" w:rsidRPr="00A750FD" w:rsidRDefault="00A750FD" w:rsidP="00A750FD">
    <w:pPr>
      <w:pStyle w:val="Footer"/>
      <w:tabs>
        <w:tab w:val="left" w:pos="1530"/>
      </w:tabs>
      <w:rPr>
        <w:rStyle w:val="Emphasis"/>
      </w:rPr>
    </w:pPr>
    <w:r>
      <w:rPr>
        <w:rStyle w:val="Emphasis"/>
      </w:rPr>
      <w:tab/>
    </w:r>
  </w:p>
  <w:p w14:paraId="79599FBD" w14:textId="77777777" w:rsidR="00B61D18" w:rsidRDefault="00964F61" w:rsidP="00B61D18">
    <w:pPr>
      <w:pStyle w:val="Footer"/>
      <w:tabs>
        <w:tab w:val="clear" w:pos="4680"/>
        <w:tab w:val="clear" w:pos="9360"/>
        <w:tab w:val="left" w:pos="1695"/>
      </w:tabs>
    </w:pPr>
    <w:r w:rsidRPr="00A750FD">
      <w:rPr>
        <w:rStyle w:val="Emphasis"/>
        <w:noProof/>
      </w:rPr>
      <mc:AlternateContent>
        <mc:Choice Requires="wps">
          <w:drawing>
            <wp:anchor distT="0" distB="0" distL="114300" distR="114300" simplePos="0" relativeHeight="251659264" behindDoc="1" locked="0" layoutInCell="1" allowOverlap="1" wp14:anchorId="6FF1B906" wp14:editId="2754032F">
              <wp:simplePos x="0" y="0"/>
              <wp:positionH relativeFrom="column">
                <wp:posOffset>-742950</wp:posOffset>
              </wp:positionH>
              <wp:positionV relativeFrom="paragraph">
                <wp:posOffset>451485</wp:posOffset>
              </wp:positionV>
              <wp:extent cx="7856855" cy="532765"/>
              <wp:effectExtent l="0" t="0" r="0" b="635"/>
              <wp:wrapNone/>
              <wp:docPr id="2" name="Rectangle 2"/>
              <wp:cNvGraphicFramePr/>
              <a:graphic xmlns:a="http://schemas.openxmlformats.org/drawingml/2006/main">
                <a:graphicData uri="http://schemas.microsoft.com/office/word/2010/wordprocessingShape">
                  <wps:wsp>
                    <wps:cNvSpPr/>
                    <wps:spPr>
                      <a:xfrm>
                        <a:off x="0" y="0"/>
                        <a:ext cx="7856855" cy="53276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14:paraId="230B6D4D" w14:textId="20A89C5D" w:rsidR="00B61D18" w:rsidRPr="00C45B92" w:rsidRDefault="00C45B92" w:rsidP="00C45B92">
                          <w:pPr>
                            <w:pStyle w:val="Footer"/>
                            <w:jc w:val="center"/>
                            <w:rPr>
                              <w:rStyle w:val="SubtleReference"/>
                            </w:rPr>
                          </w:pPr>
                          <w:r>
                            <w:rPr>
                              <w:rStyle w:val="SubtleReference"/>
                            </w:rPr>
                            <w:t xml:space="preserve"> Learning and Development</w:t>
                          </w:r>
                          <w:r w:rsidR="00B61D18" w:rsidRPr="00C45B92">
                            <w:rPr>
                              <w:rStyle w:val="SubtleReference"/>
                            </w:rPr>
                            <w:tab/>
                          </w:r>
                          <w:r w:rsidR="00B61D18" w:rsidRPr="00C45B92">
                            <w:rPr>
                              <w:rStyle w:val="SubtleReference"/>
                            </w:rPr>
                            <w:tab/>
                          </w:r>
                          <w:r>
                            <w:rPr>
                              <w:rStyle w:val="SubtleReference"/>
                            </w:rPr>
                            <w:t xml:space="preserve">                    </w:t>
                          </w:r>
                          <w:r w:rsidR="00E73DED" w:rsidRPr="00C45B92">
                            <w:rPr>
                              <w:rStyle w:val="SubtleReference"/>
                            </w:rPr>
                            <w:t xml:space="preserve">  </w:t>
                          </w:r>
                          <w:r w:rsidR="00B61D18" w:rsidRPr="00C45B92">
                            <w:rPr>
                              <w:rStyle w:val="SubtleReference"/>
                            </w:rPr>
                            <w:t xml:space="preserve">Revised – </w:t>
                          </w:r>
                          <w:sdt>
                            <w:sdtPr>
                              <w:rPr>
                                <w:rStyle w:val="SubtleReference"/>
                              </w:rPr>
                              <w:alias w:val="Revised Date"/>
                              <w:tag w:val="Revised Date"/>
                              <w:id w:val="1009175544"/>
                              <w:date w:fullDate="2021-08-06T00:00:00Z">
                                <w:dateFormat w:val="MMMM d, yyyy"/>
                                <w:lid w:val="en-US"/>
                                <w:storeMappedDataAs w:val="dateTime"/>
                                <w:calendar w:val="gregorian"/>
                              </w:date>
                            </w:sdtPr>
                            <w:sdtEndPr>
                              <w:rPr>
                                <w:rStyle w:val="SubtleReference"/>
                              </w:rPr>
                            </w:sdtEndPr>
                            <w:sdtContent>
                              <w:r w:rsidR="002A729E">
                                <w:rPr>
                                  <w:rStyle w:val="SubtleReference"/>
                                </w:rPr>
                                <w:t>August 6, 2021</w:t>
                              </w:r>
                            </w:sdtContent>
                          </w:sdt>
                        </w:p>
                        <w:p w14:paraId="086CDB53" w14:textId="77777777" w:rsidR="00B61D18" w:rsidRDefault="00B61D18" w:rsidP="00B61D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1B906" id="Rectangle 2" o:spid="_x0000_s1054" style="position:absolute;margin-left:-58.5pt;margin-top:35.55pt;width:618.65pt;height:4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" fillcolor="black [3200]" stroked="f" strokeweight="1pt">
              <v:textbox>
                <w:txbxContent>
                  <w:p w14:paraId="230B6D4D" w14:textId="20A89C5D" w:rsidR="00B61D18" w:rsidRPr="00C45B92" w:rsidRDefault="00C45B92" w:rsidP="00C45B92">
                    <w:pPr>
                      <w:pStyle w:val="Footer"/>
                      <w:jc w:val="center"/>
                      <w:rPr>
                        <w:rStyle w:val="SubtleReference"/>
                      </w:rPr>
                    </w:pPr>
                    <w:r>
                      <w:rPr>
                        <w:rStyle w:val="SubtleReference"/>
                      </w:rPr>
                      <w:t xml:space="preserve"> Learning and Development</w:t>
                    </w:r>
                    <w:r w:rsidR="00B61D18" w:rsidRPr="00C45B92">
                      <w:rPr>
                        <w:rStyle w:val="SubtleReference"/>
                      </w:rPr>
                      <w:tab/>
                    </w:r>
                    <w:r w:rsidR="00B61D18" w:rsidRPr="00C45B92">
                      <w:rPr>
                        <w:rStyle w:val="SubtleReference"/>
                      </w:rPr>
                      <w:tab/>
                    </w:r>
                    <w:r>
                      <w:rPr>
                        <w:rStyle w:val="SubtleReference"/>
                      </w:rPr>
                      <w:t xml:space="preserve">                    </w:t>
                    </w:r>
                    <w:r w:rsidR="00E73DED" w:rsidRPr="00C45B92">
                      <w:rPr>
                        <w:rStyle w:val="SubtleReference"/>
                      </w:rPr>
                      <w:t xml:space="preserve">  </w:t>
                    </w:r>
                    <w:r w:rsidR="00B61D18" w:rsidRPr="00C45B92">
                      <w:rPr>
                        <w:rStyle w:val="SubtleReference"/>
                      </w:rPr>
                      <w:t xml:space="preserve">Revised – </w:t>
                    </w:r>
                    <w:sdt>
                      <w:sdtPr>
                        <w:rPr>
                          <w:rStyle w:val="SubtleReference"/>
                        </w:rPr>
                        <w:alias w:val="Revised Date"/>
                        <w:tag w:val="Revised Date"/>
                        <w:id w:val="1009175544"/>
                        <w:date w:fullDate="2021-08-06T00:00:00Z">
                          <w:dateFormat w:val="MMMM d, yyyy"/>
                          <w:lid w:val="en-US"/>
                          <w:storeMappedDataAs w:val="dateTime"/>
                          <w:calendar w:val="gregorian"/>
                        </w:date>
                      </w:sdtPr>
                      <w:sdtEndPr>
                        <w:rPr>
                          <w:rStyle w:val="SubtleReference"/>
                        </w:rPr>
                      </w:sdtEndPr>
                      <w:sdtContent>
                        <w:r w:rsidR="002A729E">
                          <w:rPr>
                            <w:rStyle w:val="SubtleReference"/>
                          </w:rPr>
                          <w:t>August 6, 2021</w:t>
                        </w:r>
                      </w:sdtContent>
                    </w:sdt>
                  </w:p>
                  <w:p w14:paraId="086CDB53" w14:textId="77777777" w:rsidR="00B61D18" w:rsidRDefault="00B61D18" w:rsidP="00B61D18">
                    <w:pPr>
                      <w:jc w:val="center"/>
                    </w:pPr>
                  </w:p>
                </w:txbxContent>
              </v:textbox>
            </v:rect>
          </w:pict>
        </mc:Fallback>
      </mc:AlternateContent>
    </w:r>
    <w:r w:rsidR="003E484C">
      <w:rPr>
        <w:noProof/>
      </w:rPr>
      <mc:AlternateContent>
        <mc:Choice Requires="wps">
          <w:drawing>
            <wp:anchor distT="0" distB="0" distL="114300" distR="114300" simplePos="0" relativeHeight="251662336" behindDoc="0" locked="0" layoutInCell="1" allowOverlap="1" wp14:anchorId="5D0ADA0B" wp14:editId="045BCC24">
              <wp:simplePos x="0" y="0"/>
              <wp:positionH relativeFrom="column">
                <wp:posOffset>-690245</wp:posOffset>
              </wp:positionH>
              <wp:positionV relativeFrom="paragraph">
                <wp:posOffset>433705</wp:posOffset>
              </wp:positionV>
              <wp:extent cx="7799832" cy="0"/>
              <wp:effectExtent l="0" t="19050" r="29845" b="19050"/>
              <wp:wrapNone/>
              <wp:docPr id="33" name="Straight Connector 33"/>
              <wp:cNvGraphicFramePr/>
              <a:graphic xmlns:a="http://schemas.openxmlformats.org/drawingml/2006/main">
                <a:graphicData uri="http://schemas.microsoft.com/office/word/2010/wordprocessingShape">
                  <wps:wsp>
                    <wps:cNvCnPr/>
                    <wps:spPr>
                      <a:xfrm flipV="1">
                        <a:off x="0" y="0"/>
                        <a:ext cx="779983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82211" id="Straight Connector 3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5pt,34.15pt" to="559.8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" strokecolor="#cfb87c [3204]" strokeweight="3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700B3" w14:textId="77777777" w:rsidR="00FE7514" w:rsidRDefault="00FE7514" w:rsidP="008D6DC5">
      <w:r>
        <w:separator/>
      </w:r>
    </w:p>
  </w:footnote>
  <w:footnote w:type="continuationSeparator" w:id="0">
    <w:p w14:paraId="03FA8E30" w14:textId="77777777" w:rsidR="00FE7514" w:rsidRDefault="00FE7514" w:rsidP="008D6DC5">
      <w:r>
        <w:continuationSeparator/>
      </w:r>
    </w:p>
  </w:footnote>
  <w:footnote w:type="continuationNotice" w:id="1">
    <w:p w14:paraId="6F3C126C" w14:textId="77777777" w:rsidR="00FE7514" w:rsidRDefault="00FE75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7D08" w14:textId="77777777" w:rsidR="0014506E" w:rsidRDefault="006E09B8">
    <w:pPr>
      <w:pStyle w:val="Header"/>
    </w:pPr>
    <w:r>
      <w:rPr>
        <w:noProof/>
      </w:rPr>
      <w:drawing>
        <wp:inline distT="0" distB="0" distL="0" distR="0" wp14:anchorId="081EFCD8" wp14:editId="27D6A12B">
          <wp:extent cx="2240138" cy="504748"/>
          <wp:effectExtent l="0" t="0" r="0" b="0"/>
          <wp:docPr id="88093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40138" cy="504748"/>
                  </a:xfrm>
                  <a:prstGeom prst="rect">
                    <a:avLst/>
                  </a:prstGeom>
                </pic:spPr>
              </pic:pic>
            </a:graphicData>
          </a:graphic>
        </wp:inline>
      </w:drawing>
    </w:r>
  </w:p>
  <w:p w14:paraId="7ECF74EB" w14:textId="77777777" w:rsidR="008101A2" w:rsidRDefault="008101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161C2"/>
    <w:multiLevelType w:val="multilevel"/>
    <w:tmpl w:val="E9F8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5D57B4"/>
    <w:multiLevelType w:val="hybridMultilevel"/>
    <w:tmpl w:val="A37C6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243FA"/>
    <w:multiLevelType w:val="hybridMultilevel"/>
    <w:tmpl w:val="2330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9222F"/>
    <w:multiLevelType w:val="hybridMultilevel"/>
    <w:tmpl w:val="5500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34174"/>
    <w:multiLevelType w:val="multilevel"/>
    <w:tmpl w:val="E9F869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0F1CB8"/>
    <w:multiLevelType w:val="hybridMultilevel"/>
    <w:tmpl w:val="4D1CC3EC"/>
    <w:lvl w:ilvl="0" w:tplc="2976E896">
      <w:start w:val="1"/>
      <w:numFmt w:val="bullet"/>
      <w:pStyle w:val="BulletLists"/>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95352C"/>
    <w:multiLevelType w:val="hybridMultilevel"/>
    <w:tmpl w:val="4108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802B5A"/>
    <w:multiLevelType w:val="hybridMultilevel"/>
    <w:tmpl w:val="A24A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04094F"/>
    <w:multiLevelType w:val="hybridMultilevel"/>
    <w:tmpl w:val="38C8A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B178DB"/>
    <w:multiLevelType w:val="hybridMultilevel"/>
    <w:tmpl w:val="6CF0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8B4D4B"/>
    <w:multiLevelType w:val="hybridMultilevel"/>
    <w:tmpl w:val="859C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3"/>
  </w:num>
  <w:num w:numId="5">
    <w:abstractNumId w:val="1"/>
  </w:num>
  <w:num w:numId="6">
    <w:abstractNumId w:val="7"/>
  </w:num>
  <w:num w:numId="7">
    <w:abstractNumId w:val="6"/>
  </w:num>
  <w:num w:numId="8">
    <w:abstractNumId w:val="10"/>
  </w:num>
  <w:num w:numId="9">
    <w:abstractNumId w:val="4"/>
  </w:num>
  <w:num w:numId="10">
    <w:abstractNumId w:val="0"/>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8B4"/>
    <w:rsid w:val="0001677D"/>
    <w:rsid w:val="000228B4"/>
    <w:rsid w:val="00030A60"/>
    <w:rsid w:val="00051B1B"/>
    <w:rsid w:val="00072553"/>
    <w:rsid w:val="00084A31"/>
    <w:rsid w:val="000A64B3"/>
    <w:rsid w:val="000B6492"/>
    <w:rsid w:val="000C4746"/>
    <w:rsid w:val="000C5E8A"/>
    <w:rsid w:val="000E289B"/>
    <w:rsid w:val="000F7F6F"/>
    <w:rsid w:val="00120DB4"/>
    <w:rsid w:val="00131629"/>
    <w:rsid w:val="0013193E"/>
    <w:rsid w:val="001423FC"/>
    <w:rsid w:val="00143992"/>
    <w:rsid w:val="0014506E"/>
    <w:rsid w:val="00154DA1"/>
    <w:rsid w:val="001634B3"/>
    <w:rsid w:val="00180013"/>
    <w:rsid w:val="001C0278"/>
    <w:rsid w:val="001D0E75"/>
    <w:rsid w:val="001D3785"/>
    <w:rsid w:val="001E379C"/>
    <w:rsid w:val="001E5AE1"/>
    <w:rsid w:val="001E7651"/>
    <w:rsid w:val="001F0C93"/>
    <w:rsid w:val="001F3E3D"/>
    <w:rsid w:val="001F5DFD"/>
    <w:rsid w:val="00200B2C"/>
    <w:rsid w:val="00207EC8"/>
    <w:rsid w:val="002132FB"/>
    <w:rsid w:val="0021447D"/>
    <w:rsid w:val="00227CB2"/>
    <w:rsid w:val="00242195"/>
    <w:rsid w:val="00250B25"/>
    <w:rsid w:val="002513FB"/>
    <w:rsid w:val="00253789"/>
    <w:rsid w:val="00262243"/>
    <w:rsid w:val="00263877"/>
    <w:rsid w:val="00277120"/>
    <w:rsid w:val="00290E9C"/>
    <w:rsid w:val="002936F0"/>
    <w:rsid w:val="002A4A0F"/>
    <w:rsid w:val="002A729E"/>
    <w:rsid w:val="002E212E"/>
    <w:rsid w:val="003028C8"/>
    <w:rsid w:val="003038B8"/>
    <w:rsid w:val="00316768"/>
    <w:rsid w:val="0031766F"/>
    <w:rsid w:val="003224B9"/>
    <w:rsid w:val="00322801"/>
    <w:rsid w:val="00331C5A"/>
    <w:rsid w:val="00334987"/>
    <w:rsid w:val="00341C8F"/>
    <w:rsid w:val="00363A9A"/>
    <w:rsid w:val="0037041C"/>
    <w:rsid w:val="00372A75"/>
    <w:rsid w:val="0038393A"/>
    <w:rsid w:val="003841B5"/>
    <w:rsid w:val="0039257C"/>
    <w:rsid w:val="003962A3"/>
    <w:rsid w:val="003A1F81"/>
    <w:rsid w:val="003B2E9E"/>
    <w:rsid w:val="003C216A"/>
    <w:rsid w:val="003C3577"/>
    <w:rsid w:val="003D6D45"/>
    <w:rsid w:val="003E245F"/>
    <w:rsid w:val="003E2F9E"/>
    <w:rsid w:val="003E484C"/>
    <w:rsid w:val="003E4F50"/>
    <w:rsid w:val="003F1BE6"/>
    <w:rsid w:val="003F40DC"/>
    <w:rsid w:val="003F7F0B"/>
    <w:rsid w:val="00402BC5"/>
    <w:rsid w:val="00415D08"/>
    <w:rsid w:val="00435A02"/>
    <w:rsid w:val="0045472A"/>
    <w:rsid w:val="00456DA7"/>
    <w:rsid w:val="0047732D"/>
    <w:rsid w:val="00484F2B"/>
    <w:rsid w:val="00495869"/>
    <w:rsid w:val="004A16E3"/>
    <w:rsid w:val="004B0048"/>
    <w:rsid w:val="004C00FF"/>
    <w:rsid w:val="004C3EED"/>
    <w:rsid w:val="004D18EA"/>
    <w:rsid w:val="004D2207"/>
    <w:rsid w:val="004E0BF8"/>
    <w:rsid w:val="004E212A"/>
    <w:rsid w:val="005025AB"/>
    <w:rsid w:val="005105D2"/>
    <w:rsid w:val="005123C3"/>
    <w:rsid w:val="005260A4"/>
    <w:rsid w:val="0053109A"/>
    <w:rsid w:val="00532B41"/>
    <w:rsid w:val="0054609F"/>
    <w:rsid w:val="00546BB2"/>
    <w:rsid w:val="00562083"/>
    <w:rsid w:val="00565C60"/>
    <w:rsid w:val="00573FD6"/>
    <w:rsid w:val="00575604"/>
    <w:rsid w:val="00585634"/>
    <w:rsid w:val="005858E3"/>
    <w:rsid w:val="00596C26"/>
    <w:rsid w:val="005A5C6B"/>
    <w:rsid w:val="005B248B"/>
    <w:rsid w:val="005B36EE"/>
    <w:rsid w:val="005B5FBB"/>
    <w:rsid w:val="005C2035"/>
    <w:rsid w:val="005E475A"/>
    <w:rsid w:val="005E7FBA"/>
    <w:rsid w:val="006073F6"/>
    <w:rsid w:val="006105F1"/>
    <w:rsid w:val="00627580"/>
    <w:rsid w:val="006330B0"/>
    <w:rsid w:val="0063432D"/>
    <w:rsid w:val="00654C02"/>
    <w:rsid w:val="00662033"/>
    <w:rsid w:val="006912FE"/>
    <w:rsid w:val="00697553"/>
    <w:rsid w:val="00697DD9"/>
    <w:rsid w:val="006B06E6"/>
    <w:rsid w:val="006B26CD"/>
    <w:rsid w:val="006B29BE"/>
    <w:rsid w:val="006C1F28"/>
    <w:rsid w:val="006D4581"/>
    <w:rsid w:val="006D4B83"/>
    <w:rsid w:val="006E09B8"/>
    <w:rsid w:val="006E1293"/>
    <w:rsid w:val="006E5802"/>
    <w:rsid w:val="006F3141"/>
    <w:rsid w:val="006F621D"/>
    <w:rsid w:val="0070770B"/>
    <w:rsid w:val="00734F8F"/>
    <w:rsid w:val="007351A1"/>
    <w:rsid w:val="007444FD"/>
    <w:rsid w:val="00761C20"/>
    <w:rsid w:val="007643BA"/>
    <w:rsid w:val="00765D1E"/>
    <w:rsid w:val="00772F09"/>
    <w:rsid w:val="007914CD"/>
    <w:rsid w:val="00791C04"/>
    <w:rsid w:val="007A1A93"/>
    <w:rsid w:val="007B2394"/>
    <w:rsid w:val="007C38E0"/>
    <w:rsid w:val="007D0CF5"/>
    <w:rsid w:val="007D38E8"/>
    <w:rsid w:val="007D6954"/>
    <w:rsid w:val="007D6F0D"/>
    <w:rsid w:val="007F55AB"/>
    <w:rsid w:val="00802E44"/>
    <w:rsid w:val="00804ADD"/>
    <w:rsid w:val="008101A2"/>
    <w:rsid w:val="0081300D"/>
    <w:rsid w:val="0081440B"/>
    <w:rsid w:val="00821FED"/>
    <w:rsid w:val="00835B6A"/>
    <w:rsid w:val="00843EDE"/>
    <w:rsid w:val="00845FA0"/>
    <w:rsid w:val="00856D01"/>
    <w:rsid w:val="0087456B"/>
    <w:rsid w:val="00882182"/>
    <w:rsid w:val="00892D8B"/>
    <w:rsid w:val="00893F06"/>
    <w:rsid w:val="008966F8"/>
    <w:rsid w:val="00896751"/>
    <w:rsid w:val="00897774"/>
    <w:rsid w:val="008B2BEA"/>
    <w:rsid w:val="008B55B0"/>
    <w:rsid w:val="008C3A53"/>
    <w:rsid w:val="008C478B"/>
    <w:rsid w:val="008C7468"/>
    <w:rsid w:val="008D43D5"/>
    <w:rsid w:val="008D6DC5"/>
    <w:rsid w:val="008D6FC3"/>
    <w:rsid w:val="008D72EA"/>
    <w:rsid w:val="008E1880"/>
    <w:rsid w:val="008E18A5"/>
    <w:rsid w:val="008F047F"/>
    <w:rsid w:val="008F2403"/>
    <w:rsid w:val="008F37C1"/>
    <w:rsid w:val="00915A56"/>
    <w:rsid w:val="00916A9C"/>
    <w:rsid w:val="00917CC6"/>
    <w:rsid w:val="009239BE"/>
    <w:rsid w:val="00930EA7"/>
    <w:rsid w:val="009377B7"/>
    <w:rsid w:val="009567FD"/>
    <w:rsid w:val="0096156B"/>
    <w:rsid w:val="00964F61"/>
    <w:rsid w:val="00971CB4"/>
    <w:rsid w:val="009926E6"/>
    <w:rsid w:val="009940A1"/>
    <w:rsid w:val="00994BEF"/>
    <w:rsid w:val="009A6C6D"/>
    <w:rsid w:val="009B71C9"/>
    <w:rsid w:val="009C213D"/>
    <w:rsid w:val="009D31AD"/>
    <w:rsid w:val="009D35B6"/>
    <w:rsid w:val="009E0BDC"/>
    <w:rsid w:val="00A00813"/>
    <w:rsid w:val="00A06163"/>
    <w:rsid w:val="00A11E94"/>
    <w:rsid w:val="00A208E2"/>
    <w:rsid w:val="00A2126E"/>
    <w:rsid w:val="00A235B2"/>
    <w:rsid w:val="00A543FB"/>
    <w:rsid w:val="00A5656C"/>
    <w:rsid w:val="00A578B5"/>
    <w:rsid w:val="00A70411"/>
    <w:rsid w:val="00A71F59"/>
    <w:rsid w:val="00A750FD"/>
    <w:rsid w:val="00A815DF"/>
    <w:rsid w:val="00A92398"/>
    <w:rsid w:val="00A92F63"/>
    <w:rsid w:val="00AB7972"/>
    <w:rsid w:val="00AC1241"/>
    <w:rsid w:val="00AD028C"/>
    <w:rsid w:val="00AD2F88"/>
    <w:rsid w:val="00AE7144"/>
    <w:rsid w:val="00AF15F9"/>
    <w:rsid w:val="00AF31B6"/>
    <w:rsid w:val="00B03983"/>
    <w:rsid w:val="00B064F2"/>
    <w:rsid w:val="00B07D95"/>
    <w:rsid w:val="00B2728F"/>
    <w:rsid w:val="00B27A5A"/>
    <w:rsid w:val="00B30C04"/>
    <w:rsid w:val="00B37A98"/>
    <w:rsid w:val="00B4250C"/>
    <w:rsid w:val="00B61D18"/>
    <w:rsid w:val="00B6305F"/>
    <w:rsid w:val="00B75B77"/>
    <w:rsid w:val="00B8154B"/>
    <w:rsid w:val="00B900E0"/>
    <w:rsid w:val="00B937AA"/>
    <w:rsid w:val="00BA3653"/>
    <w:rsid w:val="00BB0CE6"/>
    <w:rsid w:val="00BC0343"/>
    <w:rsid w:val="00BC3AAD"/>
    <w:rsid w:val="00BD6386"/>
    <w:rsid w:val="00BE3EBD"/>
    <w:rsid w:val="00BE74AD"/>
    <w:rsid w:val="00BF5561"/>
    <w:rsid w:val="00C2497D"/>
    <w:rsid w:val="00C444F4"/>
    <w:rsid w:val="00C45B92"/>
    <w:rsid w:val="00C53BA8"/>
    <w:rsid w:val="00C57782"/>
    <w:rsid w:val="00C601C0"/>
    <w:rsid w:val="00C621C1"/>
    <w:rsid w:val="00C80366"/>
    <w:rsid w:val="00C87C54"/>
    <w:rsid w:val="00C97614"/>
    <w:rsid w:val="00CA5216"/>
    <w:rsid w:val="00CB33D6"/>
    <w:rsid w:val="00CD5C3F"/>
    <w:rsid w:val="00CF5A8B"/>
    <w:rsid w:val="00D02E56"/>
    <w:rsid w:val="00D204B2"/>
    <w:rsid w:val="00D5044D"/>
    <w:rsid w:val="00D6064A"/>
    <w:rsid w:val="00D76B26"/>
    <w:rsid w:val="00D908CF"/>
    <w:rsid w:val="00D942C9"/>
    <w:rsid w:val="00DA2F62"/>
    <w:rsid w:val="00DB6500"/>
    <w:rsid w:val="00DD2E98"/>
    <w:rsid w:val="00DD6704"/>
    <w:rsid w:val="00DE2E30"/>
    <w:rsid w:val="00DE5CE0"/>
    <w:rsid w:val="00DF3C55"/>
    <w:rsid w:val="00E16D69"/>
    <w:rsid w:val="00E23D55"/>
    <w:rsid w:val="00E30AE9"/>
    <w:rsid w:val="00E50CDD"/>
    <w:rsid w:val="00E576AC"/>
    <w:rsid w:val="00E71B6E"/>
    <w:rsid w:val="00E723EC"/>
    <w:rsid w:val="00E73DED"/>
    <w:rsid w:val="00E8177E"/>
    <w:rsid w:val="00E868F3"/>
    <w:rsid w:val="00E92AA0"/>
    <w:rsid w:val="00EA1050"/>
    <w:rsid w:val="00EB4714"/>
    <w:rsid w:val="00EC1C8D"/>
    <w:rsid w:val="00EC6E9E"/>
    <w:rsid w:val="00EE4264"/>
    <w:rsid w:val="00F0103A"/>
    <w:rsid w:val="00F3137A"/>
    <w:rsid w:val="00F328DA"/>
    <w:rsid w:val="00F32ABF"/>
    <w:rsid w:val="00F40A1D"/>
    <w:rsid w:val="00F53328"/>
    <w:rsid w:val="00F61D65"/>
    <w:rsid w:val="00F63628"/>
    <w:rsid w:val="00F64D79"/>
    <w:rsid w:val="00F852F0"/>
    <w:rsid w:val="00F93D15"/>
    <w:rsid w:val="00F93D98"/>
    <w:rsid w:val="00FA28D1"/>
    <w:rsid w:val="00FB011E"/>
    <w:rsid w:val="00FC3CD3"/>
    <w:rsid w:val="00FE35CC"/>
    <w:rsid w:val="00FE5CDB"/>
    <w:rsid w:val="00FE7514"/>
    <w:rsid w:val="0A7DB2D3"/>
    <w:rsid w:val="0B6DB7EE"/>
    <w:rsid w:val="0E4D016F"/>
    <w:rsid w:val="117ABFAE"/>
    <w:rsid w:val="1BD1A49B"/>
    <w:rsid w:val="2B0F6089"/>
    <w:rsid w:val="2D1B126E"/>
    <w:rsid w:val="31842D91"/>
    <w:rsid w:val="3CCE7105"/>
    <w:rsid w:val="4B1E26CE"/>
    <w:rsid w:val="50AF35F7"/>
    <w:rsid w:val="526BA36A"/>
    <w:rsid w:val="5CDF742D"/>
    <w:rsid w:val="5F20A053"/>
    <w:rsid w:val="5F563815"/>
    <w:rsid w:val="5FED2879"/>
    <w:rsid w:val="626F5ACC"/>
    <w:rsid w:val="654F986B"/>
    <w:rsid w:val="70B89E0A"/>
    <w:rsid w:val="79644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E5692"/>
  <w14:defaultImageDpi w14:val="330"/>
  <w15:chartTrackingRefBased/>
  <w15:docId w15:val="{65CFDCBD-03B4-402D-ACC6-784430D2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B6A"/>
    <w:pPr>
      <w:spacing w:after="120" w:line="240" w:lineRule="auto"/>
    </w:pPr>
    <w:rPr>
      <w:rFonts w:ascii="Arial" w:hAnsi="Arial"/>
      <w:sz w:val="24"/>
    </w:rPr>
  </w:style>
  <w:style w:type="paragraph" w:styleId="Heading1">
    <w:name w:val="heading 1"/>
    <w:basedOn w:val="Normal"/>
    <w:next w:val="Normal"/>
    <w:link w:val="Heading1Char"/>
    <w:autoRedefine/>
    <w:uiPriority w:val="9"/>
    <w:qFormat/>
    <w:rsid w:val="00072553"/>
    <w:pPr>
      <w:spacing w:before="120"/>
      <w:outlineLvl w:val="0"/>
    </w:pPr>
    <w:rPr>
      <w:rFonts w:eastAsia="Times New Roman" w:cs="Times New Roman"/>
      <w:b/>
      <w:bCs/>
      <w:noProof/>
    </w:rPr>
  </w:style>
  <w:style w:type="paragraph" w:styleId="Heading2">
    <w:name w:val="heading 2"/>
    <w:basedOn w:val="Normal"/>
    <w:next w:val="Normal"/>
    <w:link w:val="Heading2Char"/>
    <w:autoRedefine/>
    <w:uiPriority w:val="9"/>
    <w:unhideWhenUsed/>
    <w:qFormat/>
    <w:rsid w:val="00B937AA"/>
    <w:pPr>
      <w:spacing w:before="120"/>
      <w:outlineLvl w:val="1"/>
    </w:pPr>
    <w:rPr>
      <w:rFonts w:eastAsiaTheme="majorEastAsia" w:cstheme="majorBidi"/>
      <w:bCs/>
      <w:sz w:val="28"/>
      <w:szCs w:val="28"/>
    </w:rPr>
  </w:style>
  <w:style w:type="paragraph" w:styleId="Heading3">
    <w:name w:val="heading 3"/>
    <w:basedOn w:val="Normal"/>
    <w:next w:val="Normal"/>
    <w:link w:val="Heading3Char"/>
    <w:uiPriority w:val="9"/>
    <w:unhideWhenUsed/>
    <w:qFormat/>
    <w:rsid w:val="003E484C"/>
    <w:pPr>
      <w:keepNext/>
      <w:keepLines/>
      <w:spacing w:before="40" w:after="0"/>
      <w:outlineLvl w:val="2"/>
    </w:pPr>
    <w:rPr>
      <w:rFonts w:eastAsiaTheme="majorEastAsia" w:cstheme="majorBidi"/>
      <w:b/>
      <w:color w:val="CFB87C" w:themeColor="text2"/>
      <w:sz w:val="28"/>
      <w:szCs w:val="24"/>
    </w:rPr>
  </w:style>
  <w:style w:type="paragraph" w:styleId="Heading4">
    <w:name w:val="heading 4"/>
    <w:basedOn w:val="Normal"/>
    <w:next w:val="Normal"/>
    <w:link w:val="Heading4Char"/>
    <w:uiPriority w:val="9"/>
    <w:unhideWhenUsed/>
    <w:qFormat/>
    <w:rsid w:val="00DE5CE0"/>
    <w:pPr>
      <w:keepNext/>
      <w:keepLines/>
      <w:spacing w:before="40" w:after="0"/>
      <w:outlineLvl w:val="3"/>
    </w:pPr>
    <w:rPr>
      <w:rFonts w:eastAsiaTheme="majorEastAsia" w:cstheme="majorBidi"/>
      <w:b/>
      <w:i/>
      <w:iCs/>
      <w:color w:val="9EA1A2" w:themeColor="accent3"/>
      <w:sz w:val="28"/>
    </w:rPr>
  </w:style>
  <w:style w:type="paragraph" w:styleId="Heading5">
    <w:name w:val="heading 5"/>
    <w:basedOn w:val="Normal"/>
    <w:next w:val="Normal"/>
    <w:link w:val="Heading5Char"/>
    <w:uiPriority w:val="9"/>
    <w:semiHidden/>
    <w:unhideWhenUsed/>
    <w:qFormat/>
    <w:rsid w:val="00B61D18"/>
    <w:pPr>
      <w:keepNext/>
      <w:keepLines/>
      <w:spacing w:before="40" w:after="0"/>
      <w:outlineLvl w:val="4"/>
    </w:pPr>
    <w:rPr>
      <w:rFonts w:asciiTheme="majorHAnsi" w:eastAsiaTheme="majorEastAsia" w:hAnsiTheme="majorHAnsi" w:cstheme="majorBidi"/>
      <w:color w:val="B59542" w:themeColor="accent1" w:themeShade="BF"/>
    </w:rPr>
  </w:style>
  <w:style w:type="paragraph" w:styleId="Heading6">
    <w:name w:val="heading 6"/>
    <w:basedOn w:val="Normal"/>
    <w:next w:val="Normal"/>
    <w:link w:val="Heading6Char"/>
    <w:uiPriority w:val="9"/>
    <w:semiHidden/>
    <w:unhideWhenUsed/>
    <w:qFormat/>
    <w:rsid w:val="00B61D18"/>
    <w:pPr>
      <w:keepNext/>
      <w:keepLines/>
      <w:spacing w:before="40" w:after="0"/>
      <w:outlineLvl w:val="5"/>
    </w:pPr>
    <w:rPr>
      <w:rFonts w:asciiTheme="majorHAnsi" w:eastAsiaTheme="majorEastAsia" w:hAnsiTheme="majorHAnsi" w:cstheme="majorBidi"/>
      <w:color w:val="79632C" w:themeColor="accent1" w:themeShade="80"/>
    </w:rPr>
  </w:style>
  <w:style w:type="paragraph" w:styleId="Heading7">
    <w:name w:val="heading 7"/>
    <w:basedOn w:val="Normal"/>
    <w:next w:val="Normal"/>
    <w:link w:val="Heading7Char"/>
    <w:uiPriority w:val="9"/>
    <w:semiHidden/>
    <w:unhideWhenUsed/>
    <w:qFormat/>
    <w:rsid w:val="00B61D18"/>
    <w:pPr>
      <w:keepNext/>
      <w:keepLines/>
      <w:spacing w:before="40" w:after="0"/>
      <w:outlineLvl w:val="6"/>
    </w:pPr>
    <w:rPr>
      <w:rFonts w:asciiTheme="majorHAnsi" w:eastAsiaTheme="majorEastAsia" w:hAnsiTheme="majorHAnsi" w:cstheme="majorBidi"/>
      <w:i/>
      <w:iCs/>
      <w:color w:val="79632C" w:themeColor="accent1" w:themeShade="80"/>
    </w:rPr>
  </w:style>
  <w:style w:type="paragraph" w:styleId="Heading8">
    <w:name w:val="heading 8"/>
    <w:basedOn w:val="Normal"/>
    <w:next w:val="Normal"/>
    <w:link w:val="Heading8Char"/>
    <w:uiPriority w:val="9"/>
    <w:semiHidden/>
    <w:unhideWhenUsed/>
    <w:qFormat/>
    <w:rsid w:val="00B61D18"/>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B61D1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6DC5"/>
    <w:pPr>
      <w:tabs>
        <w:tab w:val="center" w:pos="4680"/>
        <w:tab w:val="right" w:pos="9360"/>
      </w:tabs>
    </w:pPr>
  </w:style>
  <w:style w:type="character" w:customStyle="1" w:styleId="HeaderChar">
    <w:name w:val="Header Char"/>
    <w:basedOn w:val="DefaultParagraphFont"/>
    <w:link w:val="Header"/>
    <w:uiPriority w:val="99"/>
    <w:rsid w:val="008D6DC5"/>
  </w:style>
  <w:style w:type="paragraph" w:styleId="Footer">
    <w:name w:val="footer"/>
    <w:basedOn w:val="Normal"/>
    <w:link w:val="FooterChar"/>
    <w:uiPriority w:val="99"/>
    <w:unhideWhenUsed/>
    <w:rsid w:val="008D6DC5"/>
    <w:pPr>
      <w:tabs>
        <w:tab w:val="center" w:pos="4680"/>
        <w:tab w:val="right" w:pos="9360"/>
      </w:tabs>
    </w:pPr>
  </w:style>
  <w:style w:type="character" w:customStyle="1" w:styleId="FooterChar">
    <w:name w:val="Footer Char"/>
    <w:basedOn w:val="DefaultParagraphFont"/>
    <w:link w:val="Footer"/>
    <w:uiPriority w:val="99"/>
    <w:rsid w:val="008D6DC5"/>
  </w:style>
  <w:style w:type="table" w:styleId="TableGrid">
    <w:name w:val="Table Grid"/>
    <w:basedOn w:val="TableNormal"/>
    <w:uiPriority w:val="39"/>
    <w:rsid w:val="00930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0EA7"/>
    <w:rPr>
      <w:color w:val="FFFFFF" w:themeColor="hyperlink"/>
      <w:u w:val="single"/>
    </w:rPr>
  </w:style>
  <w:style w:type="paragraph" w:styleId="ListParagraph">
    <w:name w:val="List Paragraph"/>
    <w:basedOn w:val="Normal"/>
    <w:link w:val="ListParagraphChar"/>
    <w:uiPriority w:val="34"/>
    <w:qFormat/>
    <w:rsid w:val="00930EA7"/>
    <w:pPr>
      <w:ind w:left="720"/>
      <w:contextualSpacing/>
    </w:pPr>
  </w:style>
  <w:style w:type="paragraph" w:styleId="BalloonText">
    <w:name w:val="Balloon Text"/>
    <w:basedOn w:val="Normal"/>
    <w:link w:val="BalloonTextChar"/>
    <w:uiPriority w:val="99"/>
    <w:semiHidden/>
    <w:unhideWhenUsed/>
    <w:rsid w:val="00654C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C02"/>
    <w:rPr>
      <w:rFonts w:ascii="Segoe UI" w:hAnsi="Segoe UI" w:cs="Segoe UI"/>
      <w:sz w:val="18"/>
      <w:szCs w:val="18"/>
    </w:rPr>
  </w:style>
  <w:style w:type="character" w:styleId="FollowedHyperlink">
    <w:name w:val="FollowedHyperlink"/>
    <w:basedOn w:val="DefaultParagraphFont"/>
    <w:uiPriority w:val="99"/>
    <w:semiHidden/>
    <w:unhideWhenUsed/>
    <w:rsid w:val="00CA5216"/>
    <w:rPr>
      <w:color w:val="7B6F4B" w:themeColor="followedHyperlink"/>
      <w:u w:val="single"/>
    </w:rPr>
  </w:style>
  <w:style w:type="paragraph" w:customStyle="1" w:styleId="paragraph">
    <w:name w:val="paragraph"/>
    <w:basedOn w:val="Normal"/>
    <w:rsid w:val="005105D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5105D2"/>
  </w:style>
  <w:style w:type="character" w:customStyle="1" w:styleId="eop">
    <w:name w:val="eop"/>
    <w:basedOn w:val="DefaultParagraphFont"/>
    <w:rsid w:val="005105D2"/>
  </w:style>
  <w:style w:type="character" w:customStyle="1" w:styleId="contextualspellingandgrammarerror">
    <w:name w:val="contextualspellingandgrammarerror"/>
    <w:basedOn w:val="DefaultParagraphFont"/>
    <w:rsid w:val="005105D2"/>
  </w:style>
  <w:style w:type="character" w:customStyle="1" w:styleId="UnresolvedMention1">
    <w:name w:val="Unresolved Mention1"/>
    <w:basedOn w:val="DefaultParagraphFont"/>
    <w:uiPriority w:val="99"/>
    <w:semiHidden/>
    <w:unhideWhenUsed/>
    <w:rsid w:val="00B03983"/>
    <w:rPr>
      <w:color w:val="605E5C"/>
      <w:shd w:val="clear" w:color="auto" w:fill="E1DFDD"/>
    </w:rPr>
  </w:style>
  <w:style w:type="paragraph" w:styleId="EndnoteText">
    <w:name w:val="endnote text"/>
    <w:basedOn w:val="Normal"/>
    <w:link w:val="EndnoteTextChar"/>
    <w:uiPriority w:val="99"/>
    <w:semiHidden/>
    <w:unhideWhenUsed/>
    <w:rsid w:val="00DD6704"/>
    <w:rPr>
      <w:sz w:val="20"/>
      <w:szCs w:val="20"/>
    </w:rPr>
  </w:style>
  <w:style w:type="character" w:customStyle="1" w:styleId="EndnoteTextChar">
    <w:name w:val="Endnote Text Char"/>
    <w:basedOn w:val="DefaultParagraphFont"/>
    <w:link w:val="EndnoteText"/>
    <w:uiPriority w:val="99"/>
    <w:semiHidden/>
    <w:rsid w:val="00DD6704"/>
    <w:rPr>
      <w:sz w:val="20"/>
      <w:szCs w:val="20"/>
    </w:rPr>
  </w:style>
  <w:style w:type="character" w:styleId="EndnoteReference">
    <w:name w:val="endnote reference"/>
    <w:basedOn w:val="DefaultParagraphFont"/>
    <w:uiPriority w:val="99"/>
    <w:semiHidden/>
    <w:unhideWhenUsed/>
    <w:rsid w:val="00DD6704"/>
    <w:rPr>
      <w:vertAlign w:val="superscript"/>
    </w:rPr>
  </w:style>
  <w:style w:type="paragraph" w:styleId="NormalWeb">
    <w:name w:val="Normal (Web)"/>
    <w:basedOn w:val="Normal"/>
    <w:uiPriority w:val="99"/>
    <w:unhideWhenUsed/>
    <w:rsid w:val="00AC124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61D18"/>
    <w:rPr>
      <w:i/>
      <w:iCs/>
      <w:color w:val="auto"/>
    </w:rPr>
  </w:style>
  <w:style w:type="character" w:customStyle="1" w:styleId="Heading7Char">
    <w:name w:val="Heading 7 Char"/>
    <w:basedOn w:val="DefaultParagraphFont"/>
    <w:link w:val="Heading7"/>
    <w:uiPriority w:val="9"/>
    <w:semiHidden/>
    <w:rsid w:val="00B61D18"/>
    <w:rPr>
      <w:rFonts w:asciiTheme="majorHAnsi" w:eastAsiaTheme="majorEastAsia" w:hAnsiTheme="majorHAnsi" w:cstheme="majorBidi"/>
      <w:i/>
      <w:iCs/>
      <w:color w:val="79632C" w:themeColor="accent1" w:themeShade="80"/>
    </w:rPr>
  </w:style>
  <w:style w:type="paragraph" w:styleId="NoSpacing">
    <w:name w:val="No Spacing"/>
    <w:link w:val="NoSpacingChar"/>
    <w:uiPriority w:val="1"/>
    <w:qFormat/>
    <w:rsid w:val="00B61D18"/>
    <w:pPr>
      <w:spacing w:after="0" w:line="240" w:lineRule="auto"/>
    </w:pPr>
  </w:style>
  <w:style w:type="character" w:customStyle="1" w:styleId="NoSpacingChar">
    <w:name w:val="No Spacing Char"/>
    <w:basedOn w:val="DefaultParagraphFont"/>
    <w:link w:val="NoSpacing"/>
    <w:uiPriority w:val="1"/>
    <w:rsid w:val="003F1BE6"/>
  </w:style>
  <w:style w:type="character" w:customStyle="1" w:styleId="Heading1Char">
    <w:name w:val="Heading 1 Char"/>
    <w:basedOn w:val="DefaultParagraphFont"/>
    <w:link w:val="Heading1"/>
    <w:uiPriority w:val="9"/>
    <w:rsid w:val="00072553"/>
    <w:rPr>
      <w:rFonts w:ascii="Arial" w:eastAsia="Times New Roman" w:hAnsi="Arial" w:cs="Times New Roman"/>
      <w:b/>
      <w:bCs/>
      <w:noProof/>
      <w:sz w:val="24"/>
    </w:rPr>
  </w:style>
  <w:style w:type="paragraph" w:styleId="Quote">
    <w:name w:val="Quote"/>
    <w:basedOn w:val="Normal"/>
    <w:next w:val="Normal"/>
    <w:link w:val="QuoteChar"/>
    <w:uiPriority w:val="29"/>
    <w:qFormat/>
    <w:rsid w:val="00B61D18"/>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B61D18"/>
    <w:rPr>
      <w:i/>
      <w:iCs/>
      <w:color w:val="404040" w:themeColor="text1" w:themeTint="BF"/>
    </w:rPr>
  </w:style>
  <w:style w:type="character" w:customStyle="1" w:styleId="Heading2Char">
    <w:name w:val="Heading 2 Char"/>
    <w:basedOn w:val="DefaultParagraphFont"/>
    <w:link w:val="Heading2"/>
    <w:uiPriority w:val="9"/>
    <w:rsid w:val="00B937AA"/>
    <w:rPr>
      <w:rFonts w:ascii="Arial" w:eastAsiaTheme="majorEastAsia" w:hAnsi="Arial" w:cstheme="majorBidi"/>
      <w:bCs/>
      <w:sz w:val="28"/>
      <w:szCs w:val="28"/>
    </w:rPr>
  </w:style>
  <w:style w:type="paragraph" w:styleId="Subtitle">
    <w:name w:val="Subtitle"/>
    <w:basedOn w:val="Normal"/>
    <w:next w:val="Normal"/>
    <w:link w:val="SubtitleChar"/>
    <w:uiPriority w:val="11"/>
    <w:qFormat/>
    <w:rsid w:val="00B61D1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B61D18"/>
    <w:rPr>
      <w:color w:val="5A5A5A" w:themeColor="text1" w:themeTint="A5"/>
      <w:spacing w:val="15"/>
    </w:rPr>
  </w:style>
  <w:style w:type="character" w:styleId="SubtleEmphasis">
    <w:name w:val="Subtle Emphasis"/>
    <w:basedOn w:val="DefaultParagraphFont"/>
    <w:uiPriority w:val="19"/>
    <w:rsid w:val="00B61D18"/>
    <w:rPr>
      <w:i/>
      <w:iCs/>
      <w:color w:val="404040" w:themeColor="text1" w:themeTint="BF"/>
    </w:rPr>
  </w:style>
  <w:style w:type="character" w:styleId="IntenseEmphasis">
    <w:name w:val="Intense Emphasis"/>
    <w:basedOn w:val="DefaultParagraphFont"/>
    <w:uiPriority w:val="21"/>
    <w:qFormat/>
    <w:rsid w:val="00B61D18"/>
    <w:rPr>
      <w:i/>
      <w:iCs/>
      <w:color w:val="CFB87C" w:themeColor="accent1"/>
    </w:rPr>
  </w:style>
  <w:style w:type="character" w:styleId="Strong">
    <w:name w:val="Strong"/>
    <w:basedOn w:val="DefaultParagraphFont"/>
    <w:uiPriority w:val="22"/>
    <w:qFormat/>
    <w:rsid w:val="00B61D18"/>
    <w:rPr>
      <w:b/>
      <w:bCs/>
      <w:color w:val="auto"/>
    </w:rPr>
  </w:style>
  <w:style w:type="character" w:customStyle="1" w:styleId="Heading3Char">
    <w:name w:val="Heading 3 Char"/>
    <w:basedOn w:val="DefaultParagraphFont"/>
    <w:link w:val="Heading3"/>
    <w:uiPriority w:val="9"/>
    <w:rsid w:val="003E484C"/>
    <w:rPr>
      <w:rFonts w:ascii="Arial" w:eastAsiaTheme="majorEastAsia" w:hAnsi="Arial" w:cstheme="majorBidi"/>
      <w:b/>
      <w:color w:val="CFB87C" w:themeColor="text2"/>
      <w:sz w:val="28"/>
      <w:szCs w:val="24"/>
    </w:rPr>
  </w:style>
  <w:style w:type="character" w:customStyle="1" w:styleId="Heading4Char">
    <w:name w:val="Heading 4 Char"/>
    <w:basedOn w:val="DefaultParagraphFont"/>
    <w:link w:val="Heading4"/>
    <w:uiPriority w:val="9"/>
    <w:rsid w:val="00DE5CE0"/>
    <w:rPr>
      <w:rFonts w:ascii="Arial" w:eastAsiaTheme="majorEastAsia" w:hAnsi="Arial" w:cstheme="majorBidi"/>
      <w:b/>
      <w:i/>
      <w:iCs/>
      <w:color w:val="9EA1A2" w:themeColor="accent3"/>
      <w:sz w:val="28"/>
    </w:rPr>
  </w:style>
  <w:style w:type="character" w:customStyle="1" w:styleId="Heading5Char">
    <w:name w:val="Heading 5 Char"/>
    <w:basedOn w:val="DefaultParagraphFont"/>
    <w:link w:val="Heading5"/>
    <w:uiPriority w:val="9"/>
    <w:semiHidden/>
    <w:rsid w:val="00B61D18"/>
    <w:rPr>
      <w:rFonts w:asciiTheme="majorHAnsi" w:eastAsiaTheme="majorEastAsia" w:hAnsiTheme="majorHAnsi" w:cstheme="majorBidi"/>
      <w:color w:val="B59542" w:themeColor="accent1" w:themeShade="BF"/>
    </w:rPr>
  </w:style>
  <w:style w:type="character" w:customStyle="1" w:styleId="Heading6Char">
    <w:name w:val="Heading 6 Char"/>
    <w:basedOn w:val="DefaultParagraphFont"/>
    <w:link w:val="Heading6"/>
    <w:uiPriority w:val="9"/>
    <w:semiHidden/>
    <w:rsid w:val="00B61D18"/>
    <w:rPr>
      <w:rFonts w:asciiTheme="majorHAnsi" w:eastAsiaTheme="majorEastAsia" w:hAnsiTheme="majorHAnsi" w:cstheme="majorBidi"/>
      <w:color w:val="79632C" w:themeColor="accent1" w:themeShade="80"/>
    </w:rPr>
  </w:style>
  <w:style w:type="character" w:customStyle="1" w:styleId="Heading8Char">
    <w:name w:val="Heading 8 Char"/>
    <w:basedOn w:val="DefaultParagraphFont"/>
    <w:link w:val="Heading8"/>
    <w:uiPriority w:val="9"/>
    <w:semiHidden/>
    <w:rsid w:val="00B61D18"/>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B61D18"/>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B61D18"/>
    <w:pPr>
      <w:spacing w:after="200"/>
    </w:pPr>
    <w:rPr>
      <w:i/>
      <w:iCs/>
      <w:color w:val="CFB87C" w:themeColor="text2"/>
      <w:sz w:val="18"/>
      <w:szCs w:val="18"/>
    </w:rPr>
  </w:style>
  <w:style w:type="paragraph" w:styleId="Title">
    <w:name w:val="Title"/>
    <w:basedOn w:val="Normal"/>
    <w:next w:val="Normal"/>
    <w:link w:val="TitleChar"/>
    <w:uiPriority w:val="10"/>
    <w:qFormat/>
    <w:rsid w:val="00C621C1"/>
    <w:pPr>
      <w:spacing w:after="0"/>
      <w:contextualSpacing/>
    </w:pPr>
    <w:rPr>
      <w:rFonts w:eastAsiaTheme="majorEastAsia" w:cstheme="majorBidi"/>
      <w:b/>
      <w:spacing w:val="-10"/>
      <w:sz w:val="64"/>
      <w:szCs w:val="56"/>
    </w:rPr>
  </w:style>
  <w:style w:type="character" w:customStyle="1" w:styleId="TitleChar">
    <w:name w:val="Title Char"/>
    <w:basedOn w:val="DefaultParagraphFont"/>
    <w:link w:val="Title"/>
    <w:uiPriority w:val="10"/>
    <w:rsid w:val="00C621C1"/>
    <w:rPr>
      <w:rFonts w:ascii="Arial" w:eastAsiaTheme="majorEastAsia" w:hAnsi="Arial" w:cstheme="majorBidi"/>
      <w:b/>
      <w:spacing w:val="-10"/>
      <w:sz w:val="64"/>
      <w:szCs w:val="56"/>
    </w:rPr>
  </w:style>
  <w:style w:type="paragraph" w:styleId="IntenseQuote">
    <w:name w:val="Intense Quote"/>
    <w:basedOn w:val="Normal"/>
    <w:next w:val="Normal"/>
    <w:link w:val="IntenseQuoteChar"/>
    <w:uiPriority w:val="30"/>
    <w:qFormat/>
    <w:rsid w:val="00B61D18"/>
    <w:pPr>
      <w:pBdr>
        <w:top w:val="single" w:sz="4" w:space="10" w:color="CFB87C" w:themeColor="accent1"/>
        <w:bottom w:val="single" w:sz="4" w:space="10" w:color="CFB87C" w:themeColor="accent1"/>
      </w:pBdr>
      <w:spacing w:before="360" w:after="360"/>
      <w:ind w:left="864" w:right="864"/>
      <w:jc w:val="center"/>
    </w:pPr>
    <w:rPr>
      <w:i/>
      <w:iCs/>
      <w:color w:val="CFB87C" w:themeColor="accent1"/>
    </w:rPr>
  </w:style>
  <w:style w:type="character" w:customStyle="1" w:styleId="IntenseQuoteChar">
    <w:name w:val="Intense Quote Char"/>
    <w:basedOn w:val="DefaultParagraphFont"/>
    <w:link w:val="IntenseQuote"/>
    <w:uiPriority w:val="30"/>
    <w:rsid w:val="00B61D18"/>
    <w:rPr>
      <w:i/>
      <w:iCs/>
      <w:color w:val="CFB87C" w:themeColor="accent1"/>
    </w:rPr>
  </w:style>
  <w:style w:type="character" w:styleId="SubtleReference">
    <w:name w:val="Subtle Reference"/>
    <w:aliases w:val="Use for Footer"/>
    <w:basedOn w:val="DefaultParagraphFont"/>
    <w:uiPriority w:val="31"/>
    <w:qFormat/>
    <w:rsid w:val="00C45B92"/>
    <w:rPr>
      <w:rFonts w:ascii="Arial" w:hAnsi="Arial"/>
      <w:b w:val="0"/>
      <w:i/>
      <w:caps w:val="0"/>
      <w:smallCaps w:val="0"/>
      <w:strike w:val="0"/>
      <w:dstrike w:val="0"/>
      <w:vanish w:val="0"/>
      <w:color w:val="FFFFFF" w:themeColor="background1"/>
      <w:sz w:val="21"/>
      <w:vertAlign w:val="baseline"/>
    </w:rPr>
  </w:style>
  <w:style w:type="character" w:styleId="IntenseReference">
    <w:name w:val="Intense Reference"/>
    <w:basedOn w:val="DefaultParagraphFont"/>
    <w:uiPriority w:val="32"/>
    <w:qFormat/>
    <w:rsid w:val="00B61D18"/>
    <w:rPr>
      <w:b/>
      <w:bCs/>
      <w:smallCaps/>
      <w:color w:val="CFB87C" w:themeColor="accent1"/>
      <w:spacing w:val="5"/>
    </w:rPr>
  </w:style>
  <w:style w:type="character" w:styleId="BookTitle">
    <w:name w:val="Book Title"/>
    <w:basedOn w:val="DefaultParagraphFont"/>
    <w:uiPriority w:val="33"/>
    <w:qFormat/>
    <w:rsid w:val="00B61D18"/>
    <w:rPr>
      <w:b/>
      <w:bCs/>
      <w:i/>
      <w:iCs/>
      <w:spacing w:val="5"/>
    </w:rPr>
  </w:style>
  <w:style w:type="paragraph" w:styleId="TOCHeading">
    <w:name w:val="TOC Heading"/>
    <w:basedOn w:val="Heading1"/>
    <w:next w:val="Normal"/>
    <w:uiPriority w:val="39"/>
    <w:unhideWhenUsed/>
    <w:qFormat/>
    <w:rsid w:val="001634B3"/>
    <w:pPr>
      <w:outlineLvl w:val="9"/>
    </w:pPr>
  </w:style>
  <w:style w:type="character" w:styleId="PlaceholderText">
    <w:name w:val="Placeholder Text"/>
    <w:basedOn w:val="DefaultParagraphFont"/>
    <w:uiPriority w:val="99"/>
    <w:semiHidden/>
    <w:rsid w:val="00B61D18"/>
    <w:rPr>
      <w:color w:val="808080"/>
    </w:rPr>
  </w:style>
  <w:style w:type="paragraph" w:customStyle="1" w:styleId="BulletLists">
    <w:name w:val="Bullet Lists"/>
    <w:basedOn w:val="ListParagraph"/>
    <w:link w:val="BulletListsChar"/>
    <w:qFormat/>
    <w:rsid w:val="00835B6A"/>
    <w:pPr>
      <w:numPr>
        <w:numId w:val="1"/>
      </w:numPr>
    </w:pPr>
    <w:rPr>
      <w:lang w:eastAsia="ja-JP"/>
    </w:rPr>
  </w:style>
  <w:style w:type="character" w:customStyle="1" w:styleId="ListParagraphChar">
    <w:name w:val="List Paragraph Char"/>
    <w:basedOn w:val="DefaultParagraphFont"/>
    <w:link w:val="ListParagraph"/>
    <w:uiPriority w:val="34"/>
    <w:rsid w:val="00E73DED"/>
  </w:style>
  <w:style w:type="character" w:customStyle="1" w:styleId="BulletListsChar">
    <w:name w:val="Bullet Lists Char"/>
    <w:basedOn w:val="ListParagraphChar"/>
    <w:link w:val="BulletLists"/>
    <w:rsid w:val="00835B6A"/>
    <w:rPr>
      <w:rFonts w:ascii="Arial" w:hAnsi="Arial"/>
      <w:sz w:val="24"/>
      <w:lang w:eastAsia="ja-JP"/>
    </w:rPr>
  </w:style>
  <w:style w:type="table" w:styleId="GridTable1Light-Accent1">
    <w:name w:val="Grid Table 1 Light Accent 1"/>
    <w:basedOn w:val="TableNormal"/>
    <w:uiPriority w:val="46"/>
    <w:rsid w:val="00456DA7"/>
    <w:pPr>
      <w:spacing w:after="0" w:line="240" w:lineRule="auto"/>
    </w:pPr>
    <w:tblPr>
      <w:tblStyleRowBandSize w:val="1"/>
      <w:tblStyleColBandSize w:val="1"/>
      <w:tblBorders>
        <w:top w:val="single" w:sz="4" w:space="0" w:color="EBE2CA" w:themeColor="accent1" w:themeTint="66"/>
        <w:left w:val="single" w:sz="4" w:space="0" w:color="EBE2CA" w:themeColor="accent1" w:themeTint="66"/>
        <w:bottom w:val="single" w:sz="4" w:space="0" w:color="EBE2CA" w:themeColor="accent1" w:themeTint="66"/>
        <w:right w:val="single" w:sz="4" w:space="0" w:color="EBE2CA" w:themeColor="accent1" w:themeTint="66"/>
        <w:insideH w:val="single" w:sz="4" w:space="0" w:color="EBE2CA" w:themeColor="accent1" w:themeTint="66"/>
        <w:insideV w:val="single" w:sz="4" w:space="0" w:color="EBE2CA" w:themeColor="accent1" w:themeTint="66"/>
      </w:tblBorders>
    </w:tblPr>
    <w:tblStylePr w:type="firstRow">
      <w:rPr>
        <w:b/>
        <w:bCs/>
      </w:rPr>
      <w:tblPr/>
      <w:tcPr>
        <w:tcBorders>
          <w:bottom w:val="single" w:sz="12" w:space="0" w:color="E2D4B0" w:themeColor="accent1" w:themeTint="99"/>
        </w:tcBorders>
      </w:tcPr>
    </w:tblStylePr>
    <w:tblStylePr w:type="lastRow">
      <w:rPr>
        <w:b/>
        <w:bCs/>
      </w:rPr>
      <w:tblPr/>
      <w:tcPr>
        <w:tcBorders>
          <w:top w:val="double" w:sz="2" w:space="0" w:color="E2D4B0" w:themeColor="accent1" w:themeTint="99"/>
        </w:tcBorders>
      </w:tcPr>
    </w:tblStylePr>
    <w:tblStylePr w:type="firstCol">
      <w:rPr>
        <w:b/>
        <w:bCs/>
      </w:rPr>
    </w:tblStylePr>
    <w:tblStylePr w:type="lastCol">
      <w:rPr>
        <w:b/>
        <w:bCs/>
      </w:rPr>
    </w:tblStylePr>
  </w:style>
  <w:style w:type="paragraph" w:styleId="TOC2">
    <w:name w:val="toc 2"/>
    <w:basedOn w:val="Heading3"/>
    <w:next w:val="Normal"/>
    <w:autoRedefine/>
    <w:uiPriority w:val="39"/>
    <w:unhideWhenUsed/>
    <w:rsid w:val="00835B6A"/>
    <w:pPr>
      <w:spacing w:after="100"/>
      <w:ind w:left="240"/>
    </w:pPr>
  </w:style>
  <w:style w:type="paragraph" w:styleId="TOC1">
    <w:name w:val="toc 1"/>
    <w:basedOn w:val="Normal"/>
    <w:next w:val="Normal"/>
    <w:autoRedefine/>
    <w:uiPriority w:val="39"/>
    <w:unhideWhenUsed/>
    <w:rsid w:val="003E484C"/>
    <w:pPr>
      <w:spacing w:after="100"/>
    </w:pPr>
    <w:rPr>
      <w:sz w:val="28"/>
    </w:rPr>
  </w:style>
  <w:style w:type="paragraph" w:styleId="TOC3">
    <w:name w:val="toc 3"/>
    <w:basedOn w:val="Heading2"/>
    <w:next w:val="Normal"/>
    <w:autoRedefine/>
    <w:uiPriority w:val="39"/>
    <w:unhideWhenUsed/>
    <w:rsid w:val="00835B6A"/>
    <w:pPr>
      <w:spacing w:after="100"/>
      <w:ind w:left="480"/>
    </w:pPr>
  </w:style>
  <w:style w:type="paragraph" w:customStyle="1" w:styleId="Heading1White">
    <w:name w:val="Heading 1 White"/>
    <w:basedOn w:val="Heading1"/>
    <w:link w:val="Heading1WhiteChar"/>
    <w:qFormat/>
    <w:rsid w:val="001634B3"/>
    <w:rPr>
      <w:color w:val="FFFFFF" w:themeColor="background1"/>
    </w:rPr>
  </w:style>
  <w:style w:type="character" w:customStyle="1" w:styleId="Heading1WhiteChar">
    <w:name w:val="Heading 1 White Char"/>
    <w:basedOn w:val="Heading1Char"/>
    <w:link w:val="Heading1White"/>
    <w:rsid w:val="001634B3"/>
    <w:rPr>
      <w:rFonts w:ascii="Arial" w:eastAsiaTheme="majorEastAsia" w:hAnsi="Arial" w:cstheme="majorBidi"/>
      <w:b/>
      <w:bCs/>
      <w:noProof/>
      <w:color w:val="FFFFFF" w:themeColor="background1"/>
      <w:sz w:val="36"/>
      <w:szCs w:val="32"/>
    </w:rPr>
  </w:style>
  <w:style w:type="character" w:styleId="UnresolvedMention">
    <w:name w:val="Unresolved Mention"/>
    <w:basedOn w:val="DefaultParagraphFont"/>
    <w:uiPriority w:val="99"/>
    <w:semiHidden/>
    <w:unhideWhenUsed/>
    <w:rsid w:val="00AD028C"/>
    <w:rPr>
      <w:color w:val="605E5C"/>
      <w:shd w:val="clear" w:color="auto" w:fill="E1DFDD"/>
    </w:rPr>
  </w:style>
  <w:style w:type="character" w:styleId="CommentReference">
    <w:name w:val="annotation reference"/>
    <w:basedOn w:val="DefaultParagraphFont"/>
    <w:uiPriority w:val="99"/>
    <w:semiHidden/>
    <w:unhideWhenUsed/>
    <w:rsid w:val="00821FED"/>
    <w:rPr>
      <w:sz w:val="16"/>
      <w:szCs w:val="16"/>
    </w:rPr>
  </w:style>
  <w:style w:type="paragraph" w:styleId="CommentText">
    <w:name w:val="annotation text"/>
    <w:basedOn w:val="Normal"/>
    <w:link w:val="CommentTextChar"/>
    <w:uiPriority w:val="99"/>
    <w:semiHidden/>
    <w:unhideWhenUsed/>
    <w:rsid w:val="00821FED"/>
    <w:rPr>
      <w:sz w:val="20"/>
      <w:szCs w:val="20"/>
    </w:rPr>
  </w:style>
  <w:style w:type="character" w:customStyle="1" w:styleId="CommentTextChar">
    <w:name w:val="Comment Text Char"/>
    <w:basedOn w:val="DefaultParagraphFont"/>
    <w:link w:val="CommentText"/>
    <w:uiPriority w:val="99"/>
    <w:semiHidden/>
    <w:rsid w:val="00821FE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21FED"/>
    <w:rPr>
      <w:b/>
      <w:bCs/>
    </w:rPr>
  </w:style>
  <w:style w:type="character" w:customStyle="1" w:styleId="CommentSubjectChar">
    <w:name w:val="Comment Subject Char"/>
    <w:basedOn w:val="CommentTextChar"/>
    <w:link w:val="CommentSubject"/>
    <w:uiPriority w:val="99"/>
    <w:semiHidden/>
    <w:rsid w:val="00821FE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29854">
      <w:bodyDiv w:val="1"/>
      <w:marLeft w:val="0"/>
      <w:marRight w:val="0"/>
      <w:marTop w:val="0"/>
      <w:marBottom w:val="0"/>
      <w:divBdr>
        <w:top w:val="none" w:sz="0" w:space="0" w:color="auto"/>
        <w:left w:val="none" w:sz="0" w:space="0" w:color="auto"/>
        <w:bottom w:val="none" w:sz="0" w:space="0" w:color="auto"/>
        <w:right w:val="none" w:sz="0" w:space="0" w:color="auto"/>
      </w:divBdr>
      <w:divsChild>
        <w:div w:id="865102283">
          <w:marLeft w:val="0"/>
          <w:marRight w:val="0"/>
          <w:marTop w:val="0"/>
          <w:marBottom w:val="0"/>
          <w:divBdr>
            <w:top w:val="none" w:sz="0" w:space="0" w:color="auto"/>
            <w:left w:val="none" w:sz="0" w:space="0" w:color="auto"/>
            <w:bottom w:val="none" w:sz="0" w:space="0" w:color="auto"/>
            <w:right w:val="none" w:sz="0" w:space="0" w:color="auto"/>
          </w:divBdr>
        </w:div>
        <w:div w:id="742407473">
          <w:marLeft w:val="0"/>
          <w:marRight w:val="0"/>
          <w:marTop w:val="0"/>
          <w:marBottom w:val="0"/>
          <w:divBdr>
            <w:top w:val="none" w:sz="0" w:space="0" w:color="auto"/>
            <w:left w:val="none" w:sz="0" w:space="0" w:color="auto"/>
            <w:bottom w:val="none" w:sz="0" w:space="0" w:color="auto"/>
            <w:right w:val="none" w:sz="0" w:space="0" w:color="auto"/>
          </w:divBdr>
        </w:div>
      </w:divsChild>
    </w:div>
    <w:div w:id="215166467">
      <w:bodyDiv w:val="1"/>
      <w:marLeft w:val="0"/>
      <w:marRight w:val="0"/>
      <w:marTop w:val="0"/>
      <w:marBottom w:val="0"/>
      <w:divBdr>
        <w:top w:val="none" w:sz="0" w:space="0" w:color="auto"/>
        <w:left w:val="none" w:sz="0" w:space="0" w:color="auto"/>
        <w:bottom w:val="none" w:sz="0" w:space="0" w:color="auto"/>
        <w:right w:val="none" w:sz="0" w:space="0" w:color="auto"/>
      </w:divBdr>
    </w:div>
    <w:div w:id="335228814">
      <w:bodyDiv w:val="1"/>
      <w:marLeft w:val="0"/>
      <w:marRight w:val="0"/>
      <w:marTop w:val="0"/>
      <w:marBottom w:val="0"/>
      <w:divBdr>
        <w:top w:val="none" w:sz="0" w:space="0" w:color="auto"/>
        <w:left w:val="none" w:sz="0" w:space="0" w:color="auto"/>
        <w:bottom w:val="none" w:sz="0" w:space="0" w:color="auto"/>
        <w:right w:val="none" w:sz="0" w:space="0" w:color="auto"/>
      </w:divBdr>
    </w:div>
    <w:div w:id="336151466">
      <w:bodyDiv w:val="1"/>
      <w:marLeft w:val="0"/>
      <w:marRight w:val="0"/>
      <w:marTop w:val="0"/>
      <w:marBottom w:val="0"/>
      <w:divBdr>
        <w:top w:val="none" w:sz="0" w:space="0" w:color="auto"/>
        <w:left w:val="none" w:sz="0" w:space="0" w:color="auto"/>
        <w:bottom w:val="none" w:sz="0" w:space="0" w:color="auto"/>
        <w:right w:val="none" w:sz="0" w:space="0" w:color="auto"/>
      </w:divBdr>
    </w:div>
    <w:div w:id="413477310">
      <w:bodyDiv w:val="1"/>
      <w:marLeft w:val="0"/>
      <w:marRight w:val="0"/>
      <w:marTop w:val="0"/>
      <w:marBottom w:val="0"/>
      <w:divBdr>
        <w:top w:val="none" w:sz="0" w:space="0" w:color="auto"/>
        <w:left w:val="none" w:sz="0" w:space="0" w:color="auto"/>
        <w:bottom w:val="none" w:sz="0" w:space="0" w:color="auto"/>
        <w:right w:val="none" w:sz="0" w:space="0" w:color="auto"/>
      </w:divBdr>
    </w:div>
    <w:div w:id="688995611">
      <w:bodyDiv w:val="1"/>
      <w:marLeft w:val="0"/>
      <w:marRight w:val="0"/>
      <w:marTop w:val="0"/>
      <w:marBottom w:val="0"/>
      <w:divBdr>
        <w:top w:val="none" w:sz="0" w:space="0" w:color="auto"/>
        <w:left w:val="none" w:sz="0" w:space="0" w:color="auto"/>
        <w:bottom w:val="none" w:sz="0" w:space="0" w:color="auto"/>
        <w:right w:val="none" w:sz="0" w:space="0" w:color="auto"/>
      </w:divBdr>
    </w:div>
    <w:div w:id="692876075">
      <w:bodyDiv w:val="1"/>
      <w:marLeft w:val="0"/>
      <w:marRight w:val="0"/>
      <w:marTop w:val="0"/>
      <w:marBottom w:val="0"/>
      <w:divBdr>
        <w:top w:val="none" w:sz="0" w:space="0" w:color="auto"/>
        <w:left w:val="none" w:sz="0" w:space="0" w:color="auto"/>
        <w:bottom w:val="none" w:sz="0" w:space="0" w:color="auto"/>
        <w:right w:val="none" w:sz="0" w:space="0" w:color="auto"/>
      </w:divBdr>
    </w:div>
    <w:div w:id="1076172136">
      <w:bodyDiv w:val="1"/>
      <w:marLeft w:val="0"/>
      <w:marRight w:val="0"/>
      <w:marTop w:val="0"/>
      <w:marBottom w:val="0"/>
      <w:divBdr>
        <w:top w:val="none" w:sz="0" w:space="0" w:color="auto"/>
        <w:left w:val="none" w:sz="0" w:space="0" w:color="auto"/>
        <w:bottom w:val="none" w:sz="0" w:space="0" w:color="auto"/>
        <w:right w:val="none" w:sz="0" w:space="0" w:color="auto"/>
      </w:divBdr>
      <w:divsChild>
        <w:div w:id="1427112427">
          <w:marLeft w:val="0"/>
          <w:marRight w:val="0"/>
          <w:marTop w:val="0"/>
          <w:marBottom w:val="0"/>
          <w:divBdr>
            <w:top w:val="none" w:sz="0" w:space="0" w:color="auto"/>
            <w:left w:val="none" w:sz="0" w:space="0" w:color="auto"/>
            <w:bottom w:val="none" w:sz="0" w:space="0" w:color="auto"/>
            <w:right w:val="none" w:sz="0" w:space="0" w:color="auto"/>
          </w:divBdr>
        </w:div>
        <w:div w:id="73015251">
          <w:marLeft w:val="0"/>
          <w:marRight w:val="0"/>
          <w:marTop w:val="0"/>
          <w:marBottom w:val="0"/>
          <w:divBdr>
            <w:top w:val="none" w:sz="0" w:space="0" w:color="auto"/>
            <w:left w:val="none" w:sz="0" w:space="0" w:color="auto"/>
            <w:bottom w:val="none" w:sz="0" w:space="0" w:color="auto"/>
            <w:right w:val="none" w:sz="0" w:space="0" w:color="auto"/>
          </w:divBdr>
        </w:div>
        <w:div w:id="2009748414">
          <w:marLeft w:val="0"/>
          <w:marRight w:val="0"/>
          <w:marTop w:val="0"/>
          <w:marBottom w:val="0"/>
          <w:divBdr>
            <w:top w:val="none" w:sz="0" w:space="0" w:color="auto"/>
            <w:left w:val="none" w:sz="0" w:space="0" w:color="auto"/>
            <w:bottom w:val="none" w:sz="0" w:space="0" w:color="auto"/>
            <w:right w:val="none" w:sz="0" w:space="0" w:color="auto"/>
          </w:divBdr>
        </w:div>
        <w:div w:id="1156187244">
          <w:marLeft w:val="0"/>
          <w:marRight w:val="0"/>
          <w:marTop w:val="0"/>
          <w:marBottom w:val="0"/>
          <w:divBdr>
            <w:top w:val="none" w:sz="0" w:space="0" w:color="auto"/>
            <w:left w:val="none" w:sz="0" w:space="0" w:color="auto"/>
            <w:bottom w:val="none" w:sz="0" w:space="0" w:color="auto"/>
            <w:right w:val="none" w:sz="0" w:space="0" w:color="auto"/>
          </w:divBdr>
        </w:div>
        <w:div w:id="952979138">
          <w:marLeft w:val="0"/>
          <w:marRight w:val="0"/>
          <w:marTop w:val="0"/>
          <w:marBottom w:val="0"/>
          <w:divBdr>
            <w:top w:val="none" w:sz="0" w:space="0" w:color="auto"/>
            <w:left w:val="none" w:sz="0" w:space="0" w:color="auto"/>
            <w:bottom w:val="none" w:sz="0" w:space="0" w:color="auto"/>
            <w:right w:val="none" w:sz="0" w:space="0" w:color="auto"/>
          </w:divBdr>
        </w:div>
        <w:div w:id="371228289">
          <w:marLeft w:val="0"/>
          <w:marRight w:val="0"/>
          <w:marTop w:val="0"/>
          <w:marBottom w:val="0"/>
          <w:divBdr>
            <w:top w:val="none" w:sz="0" w:space="0" w:color="auto"/>
            <w:left w:val="none" w:sz="0" w:space="0" w:color="auto"/>
            <w:bottom w:val="none" w:sz="0" w:space="0" w:color="auto"/>
            <w:right w:val="none" w:sz="0" w:space="0" w:color="auto"/>
          </w:divBdr>
        </w:div>
        <w:div w:id="1218005061">
          <w:marLeft w:val="0"/>
          <w:marRight w:val="0"/>
          <w:marTop w:val="0"/>
          <w:marBottom w:val="0"/>
          <w:divBdr>
            <w:top w:val="none" w:sz="0" w:space="0" w:color="auto"/>
            <w:left w:val="none" w:sz="0" w:space="0" w:color="auto"/>
            <w:bottom w:val="none" w:sz="0" w:space="0" w:color="auto"/>
            <w:right w:val="none" w:sz="0" w:space="0" w:color="auto"/>
          </w:divBdr>
        </w:div>
        <w:div w:id="1500385923">
          <w:marLeft w:val="0"/>
          <w:marRight w:val="0"/>
          <w:marTop w:val="0"/>
          <w:marBottom w:val="0"/>
          <w:divBdr>
            <w:top w:val="none" w:sz="0" w:space="0" w:color="auto"/>
            <w:left w:val="none" w:sz="0" w:space="0" w:color="auto"/>
            <w:bottom w:val="none" w:sz="0" w:space="0" w:color="auto"/>
            <w:right w:val="none" w:sz="0" w:space="0" w:color="auto"/>
          </w:divBdr>
        </w:div>
        <w:div w:id="1234391177">
          <w:marLeft w:val="0"/>
          <w:marRight w:val="0"/>
          <w:marTop w:val="0"/>
          <w:marBottom w:val="0"/>
          <w:divBdr>
            <w:top w:val="none" w:sz="0" w:space="0" w:color="auto"/>
            <w:left w:val="none" w:sz="0" w:space="0" w:color="auto"/>
            <w:bottom w:val="none" w:sz="0" w:space="0" w:color="auto"/>
            <w:right w:val="none" w:sz="0" w:space="0" w:color="auto"/>
          </w:divBdr>
        </w:div>
        <w:div w:id="960110365">
          <w:marLeft w:val="0"/>
          <w:marRight w:val="0"/>
          <w:marTop w:val="0"/>
          <w:marBottom w:val="0"/>
          <w:divBdr>
            <w:top w:val="none" w:sz="0" w:space="0" w:color="auto"/>
            <w:left w:val="none" w:sz="0" w:space="0" w:color="auto"/>
            <w:bottom w:val="none" w:sz="0" w:space="0" w:color="auto"/>
            <w:right w:val="none" w:sz="0" w:space="0" w:color="auto"/>
          </w:divBdr>
        </w:div>
        <w:div w:id="832575034">
          <w:marLeft w:val="0"/>
          <w:marRight w:val="0"/>
          <w:marTop w:val="0"/>
          <w:marBottom w:val="0"/>
          <w:divBdr>
            <w:top w:val="none" w:sz="0" w:space="0" w:color="auto"/>
            <w:left w:val="none" w:sz="0" w:space="0" w:color="auto"/>
            <w:bottom w:val="none" w:sz="0" w:space="0" w:color="auto"/>
            <w:right w:val="none" w:sz="0" w:space="0" w:color="auto"/>
          </w:divBdr>
        </w:div>
        <w:div w:id="992215870">
          <w:marLeft w:val="0"/>
          <w:marRight w:val="0"/>
          <w:marTop w:val="0"/>
          <w:marBottom w:val="0"/>
          <w:divBdr>
            <w:top w:val="none" w:sz="0" w:space="0" w:color="auto"/>
            <w:left w:val="none" w:sz="0" w:space="0" w:color="auto"/>
            <w:bottom w:val="none" w:sz="0" w:space="0" w:color="auto"/>
            <w:right w:val="none" w:sz="0" w:space="0" w:color="auto"/>
          </w:divBdr>
        </w:div>
        <w:div w:id="1543009029">
          <w:marLeft w:val="0"/>
          <w:marRight w:val="0"/>
          <w:marTop w:val="0"/>
          <w:marBottom w:val="0"/>
          <w:divBdr>
            <w:top w:val="none" w:sz="0" w:space="0" w:color="auto"/>
            <w:left w:val="none" w:sz="0" w:space="0" w:color="auto"/>
            <w:bottom w:val="none" w:sz="0" w:space="0" w:color="auto"/>
            <w:right w:val="none" w:sz="0" w:space="0" w:color="auto"/>
          </w:divBdr>
        </w:div>
        <w:div w:id="78721432">
          <w:marLeft w:val="0"/>
          <w:marRight w:val="0"/>
          <w:marTop w:val="0"/>
          <w:marBottom w:val="0"/>
          <w:divBdr>
            <w:top w:val="none" w:sz="0" w:space="0" w:color="auto"/>
            <w:left w:val="none" w:sz="0" w:space="0" w:color="auto"/>
            <w:bottom w:val="none" w:sz="0" w:space="0" w:color="auto"/>
            <w:right w:val="none" w:sz="0" w:space="0" w:color="auto"/>
          </w:divBdr>
        </w:div>
        <w:div w:id="988559004">
          <w:marLeft w:val="0"/>
          <w:marRight w:val="0"/>
          <w:marTop w:val="0"/>
          <w:marBottom w:val="0"/>
          <w:divBdr>
            <w:top w:val="none" w:sz="0" w:space="0" w:color="auto"/>
            <w:left w:val="none" w:sz="0" w:space="0" w:color="auto"/>
            <w:bottom w:val="none" w:sz="0" w:space="0" w:color="auto"/>
            <w:right w:val="none" w:sz="0" w:space="0" w:color="auto"/>
          </w:divBdr>
        </w:div>
        <w:div w:id="188380237">
          <w:marLeft w:val="0"/>
          <w:marRight w:val="0"/>
          <w:marTop w:val="0"/>
          <w:marBottom w:val="0"/>
          <w:divBdr>
            <w:top w:val="none" w:sz="0" w:space="0" w:color="auto"/>
            <w:left w:val="none" w:sz="0" w:space="0" w:color="auto"/>
            <w:bottom w:val="none" w:sz="0" w:space="0" w:color="auto"/>
            <w:right w:val="none" w:sz="0" w:space="0" w:color="auto"/>
          </w:divBdr>
        </w:div>
        <w:div w:id="1713767088">
          <w:marLeft w:val="0"/>
          <w:marRight w:val="0"/>
          <w:marTop w:val="0"/>
          <w:marBottom w:val="0"/>
          <w:divBdr>
            <w:top w:val="none" w:sz="0" w:space="0" w:color="auto"/>
            <w:left w:val="none" w:sz="0" w:space="0" w:color="auto"/>
            <w:bottom w:val="none" w:sz="0" w:space="0" w:color="auto"/>
            <w:right w:val="none" w:sz="0" w:space="0" w:color="auto"/>
          </w:divBdr>
        </w:div>
        <w:div w:id="729576243">
          <w:marLeft w:val="0"/>
          <w:marRight w:val="0"/>
          <w:marTop w:val="0"/>
          <w:marBottom w:val="0"/>
          <w:divBdr>
            <w:top w:val="none" w:sz="0" w:space="0" w:color="auto"/>
            <w:left w:val="none" w:sz="0" w:space="0" w:color="auto"/>
            <w:bottom w:val="none" w:sz="0" w:space="0" w:color="auto"/>
            <w:right w:val="none" w:sz="0" w:space="0" w:color="auto"/>
          </w:divBdr>
        </w:div>
        <w:div w:id="326061720">
          <w:marLeft w:val="0"/>
          <w:marRight w:val="0"/>
          <w:marTop w:val="0"/>
          <w:marBottom w:val="0"/>
          <w:divBdr>
            <w:top w:val="none" w:sz="0" w:space="0" w:color="auto"/>
            <w:left w:val="none" w:sz="0" w:space="0" w:color="auto"/>
            <w:bottom w:val="none" w:sz="0" w:space="0" w:color="auto"/>
            <w:right w:val="none" w:sz="0" w:space="0" w:color="auto"/>
          </w:divBdr>
        </w:div>
        <w:div w:id="452789674">
          <w:marLeft w:val="0"/>
          <w:marRight w:val="0"/>
          <w:marTop w:val="0"/>
          <w:marBottom w:val="0"/>
          <w:divBdr>
            <w:top w:val="none" w:sz="0" w:space="0" w:color="auto"/>
            <w:left w:val="none" w:sz="0" w:space="0" w:color="auto"/>
            <w:bottom w:val="none" w:sz="0" w:space="0" w:color="auto"/>
            <w:right w:val="none" w:sz="0" w:space="0" w:color="auto"/>
          </w:divBdr>
        </w:div>
        <w:div w:id="1429353054">
          <w:marLeft w:val="0"/>
          <w:marRight w:val="0"/>
          <w:marTop w:val="0"/>
          <w:marBottom w:val="0"/>
          <w:divBdr>
            <w:top w:val="none" w:sz="0" w:space="0" w:color="auto"/>
            <w:left w:val="none" w:sz="0" w:space="0" w:color="auto"/>
            <w:bottom w:val="none" w:sz="0" w:space="0" w:color="auto"/>
            <w:right w:val="none" w:sz="0" w:space="0" w:color="auto"/>
          </w:divBdr>
        </w:div>
        <w:div w:id="1606965462">
          <w:marLeft w:val="0"/>
          <w:marRight w:val="0"/>
          <w:marTop w:val="0"/>
          <w:marBottom w:val="0"/>
          <w:divBdr>
            <w:top w:val="none" w:sz="0" w:space="0" w:color="auto"/>
            <w:left w:val="none" w:sz="0" w:space="0" w:color="auto"/>
            <w:bottom w:val="none" w:sz="0" w:space="0" w:color="auto"/>
            <w:right w:val="none" w:sz="0" w:space="0" w:color="auto"/>
          </w:divBdr>
        </w:div>
        <w:div w:id="188177618">
          <w:marLeft w:val="0"/>
          <w:marRight w:val="0"/>
          <w:marTop w:val="0"/>
          <w:marBottom w:val="0"/>
          <w:divBdr>
            <w:top w:val="none" w:sz="0" w:space="0" w:color="auto"/>
            <w:left w:val="none" w:sz="0" w:space="0" w:color="auto"/>
            <w:bottom w:val="none" w:sz="0" w:space="0" w:color="auto"/>
            <w:right w:val="none" w:sz="0" w:space="0" w:color="auto"/>
          </w:divBdr>
        </w:div>
        <w:div w:id="352537303">
          <w:marLeft w:val="0"/>
          <w:marRight w:val="0"/>
          <w:marTop w:val="0"/>
          <w:marBottom w:val="0"/>
          <w:divBdr>
            <w:top w:val="none" w:sz="0" w:space="0" w:color="auto"/>
            <w:left w:val="none" w:sz="0" w:space="0" w:color="auto"/>
            <w:bottom w:val="none" w:sz="0" w:space="0" w:color="auto"/>
            <w:right w:val="none" w:sz="0" w:space="0" w:color="auto"/>
          </w:divBdr>
        </w:div>
        <w:div w:id="738747997">
          <w:marLeft w:val="0"/>
          <w:marRight w:val="0"/>
          <w:marTop w:val="0"/>
          <w:marBottom w:val="0"/>
          <w:divBdr>
            <w:top w:val="none" w:sz="0" w:space="0" w:color="auto"/>
            <w:left w:val="none" w:sz="0" w:space="0" w:color="auto"/>
            <w:bottom w:val="none" w:sz="0" w:space="0" w:color="auto"/>
            <w:right w:val="none" w:sz="0" w:space="0" w:color="auto"/>
          </w:divBdr>
        </w:div>
        <w:div w:id="825241526">
          <w:marLeft w:val="0"/>
          <w:marRight w:val="0"/>
          <w:marTop w:val="0"/>
          <w:marBottom w:val="0"/>
          <w:divBdr>
            <w:top w:val="none" w:sz="0" w:space="0" w:color="auto"/>
            <w:left w:val="none" w:sz="0" w:space="0" w:color="auto"/>
            <w:bottom w:val="none" w:sz="0" w:space="0" w:color="auto"/>
            <w:right w:val="none" w:sz="0" w:space="0" w:color="auto"/>
          </w:divBdr>
        </w:div>
        <w:div w:id="409277495">
          <w:marLeft w:val="0"/>
          <w:marRight w:val="0"/>
          <w:marTop w:val="0"/>
          <w:marBottom w:val="0"/>
          <w:divBdr>
            <w:top w:val="none" w:sz="0" w:space="0" w:color="auto"/>
            <w:left w:val="none" w:sz="0" w:space="0" w:color="auto"/>
            <w:bottom w:val="none" w:sz="0" w:space="0" w:color="auto"/>
            <w:right w:val="none" w:sz="0" w:space="0" w:color="auto"/>
          </w:divBdr>
        </w:div>
        <w:div w:id="476992376">
          <w:marLeft w:val="0"/>
          <w:marRight w:val="0"/>
          <w:marTop w:val="0"/>
          <w:marBottom w:val="0"/>
          <w:divBdr>
            <w:top w:val="none" w:sz="0" w:space="0" w:color="auto"/>
            <w:left w:val="none" w:sz="0" w:space="0" w:color="auto"/>
            <w:bottom w:val="none" w:sz="0" w:space="0" w:color="auto"/>
            <w:right w:val="none" w:sz="0" w:space="0" w:color="auto"/>
          </w:divBdr>
        </w:div>
        <w:div w:id="929855174">
          <w:marLeft w:val="0"/>
          <w:marRight w:val="0"/>
          <w:marTop w:val="0"/>
          <w:marBottom w:val="0"/>
          <w:divBdr>
            <w:top w:val="none" w:sz="0" w:space="0" w:color="auto"/>
            <w:left w:val="none" w:sz="0" w:space="0" w:color="auto"/>
            <w:bottom w:val="none" w:sz="0" w:space="0" w:color="auto"/>
            <w:right w:val="none" w:sz="0" w:space="0" w:color="auto"/>
          </w:divBdr>
        </w:div>
        <w:div w:id="835463969">
          <w:marLeft w:val="0"/>
          <w:marRight w:val="0"/>
          <w:marTop w:val="0"/>
          <w:marBottom w:val="0"/>
          <w:divBdr>
            <w:top w:val="none" w:sz="0" w:space="0" w:color="auto"/>
            <w:left w:val="none" w:sz="0" w:space="0" w:color="auto"/>
            <w:bottom w:val="none" w:sz="0" w:space="0" w:color="auto"/>
            <w:right w:val="none" w:sz="0" w:space="0" w:color="auto"/>
          </w:divBdr>
        </w:div>
        <w:div w:id="2076393966">
          <w:marLeft w:val="0"/>
          <w:marRight w:val="0"/>
          <w:marTop w:val="0"/>
          <w:marBottom w:val="0"/>
          <w:divBdr>
            <w:top w:val="none" w:sz="0" w:space="0" w:color="auto"/>
            <w:left w:val="none" w:sz="0" w:space="0" w:color="auto"/>
            <w:bottom w:val="none" w:sz="0" w:space="0" w:color="auto"/>
            <w:right w:val="none" w:sz="0" w:space="0" w:color="auto"/>
          </w:divBdr>
        </w:div>
        <w:div w:id="1786652869">
          <w:marLeft w:val="0"/>
          <w:marRight w:val="0"/>
          <w:marTop w:val="0"/>
          <w:marBottom w:val="0"/>
          <w:divBdr>
            <w:top w:val="none" w:sz="0" w:space="0" w:color="auto"/>
            <w:left w:val="none" w:sz="0" w:space="0" w:color="auto"/>
            <w:bottom w:val="none" w:sz="0" w:space="0" w:color="auto"/>
            <w:right w:val="none" w:sz="0" w:space="0" w:color="auto"/>
          </w:divBdr>
        </w:div>
        <w:div w:id="849292778">
          <w:marLeft w:val="0"/>
          <w:marRight w:val="0"/>
          <w:marTop w:val="0"/>
          <w:marBottom w:val="0"/>
          <w:divBdr>
            <w:top w:val="none" w:sz="0" w:space="0" w:color="auto"/>
            <w:left w:val="none" w:sz="0" w:space="0" w:color="auto"/>
            <w:bottom w:val="none" w:sz="0" w:space="0" w:color="auto"/>
            <w:right w:val="none" w:sz="0" w:space="0" w:color="auto"/>
          </w:divBdr>
        </w:div>
        <w:div w:id="2000304218">
          <w:marLeft w:val="0"/>
          <w:marRight w:val="0"/>
          <w:marTop w:val="0"/>
          <w:marBottom w:val="0"/>
          <w:divBdr>
            <w:top w:val="none" w:sz="0" w:space="0" w:color="auto"/>
            <w:left w:val="none" w:sz="0" w:space="0" w:color="auto"/>
            <w:bottom w:val="none" w:sz="0" w:space="0" w:color="auto"/>
            <w:right w:val="none" w:sz="0" w:space="0" w:color="auto"/>
          </w:divBdr>
        </w:div>
        <w:div w:id="395980068">
          <w:marLeft w:val="0"/>
          <w:marRight w:val="0"/>
          <w:marTop w:val="0"/>
          <w:marBottom w:val="0"/>
          <w:divBdr>
            <w:top w:val="none" w:sz="0" w:space="0" w:color="auto"/>
            <w:left w:val="none" w:sz="0" w:space="0" w:color="auto"/>
            <w:bottom w:val="none" w:sz="0" w:space="0" w:color="auto"/>
            <w:right w:val="none" w:sz="0" w:space="0" w:color="auto"/>
          </w:divBdr>
        </w:div>
        <w:div w:id="1642811431">
          <w:marLeft w:val="0"/>
          <w:marRight w:val="0"/>
          <w:marTop w:val="0"/>
          <w:marBottom w:val="0"/>
          <w:divBdr>
            <w:top w:val="none" w:sz="0" w:space="0" w:color="auto"/>
            <w:left w:val="none" w:sz="0" w:space="0" w:color="auto"/>
            <w:bottom w:val="none" w:sz="0" w:space="0" w:color="auto"/>
            <w:right w:val="none" w:sz="0" w:space="0" w:color="auto"/>
          </w:divBdr>
        </w:div>
        <w:div w:id="109403538">
          <w:marLeft w:val="0"/>
          <w:marRight w:val="0"/>
          <w:marTop w:val="0"/>
          <w:marBottom w:val="0"/>
          <w:divBdr>
            <w:top w:val="none" w:sz="0" w:space="0" w:color="auto"/>
            <w:left w:val="none" w:sz="0" w:space="0" w:color="auto"/>
            <w:bottom w:val="none" w:sz="0" w:space="0" w:color="auto"/>
            <w:right w:val="none" w:sz="0" w:space="0" w:color="auto"/>
          </w:divBdr>
        </w:div>
        <w:div w:id="301037628">
          <w:marLeft w:val="0"/>
          <w:marRight w:val="0"/>
          <w:marTop w:val="0"/>
          <w:marBottom w:val="0"/>
          <w:divBdr>
            <w:top w:val="none" w:sz="0" w:space="0" w:color="auto"/>
            <w:left w:val="none" w:sz="0" w:space="0" w:color="auto"/>
            <w:bottom w:val="none" w:sz="0" w:space="0" w:color="auto"/>
            <w:right w:val="none" w:sz="0" w:space="0" w:color="auto"/>
          </w:divBdr>
        </w:div>
        <w:div w:id="1376656364">
          <w:marLeft w:val="0"/>
          <w:marRight w:val="0"/>
          <w:marTop w:val="0"/>
          <w:marBottom w:val="0"/>
          <w:divBdr>
            <w:top w:val="none" w:sz="0" w:space="0" w:color="auto"/>
            <w:left w:val="none" w:sz="0" w:space="0" w:color="auto"/>
            <w:bottom w:val="none" w:sz="0" w:space="0" w:color="auto"/>
            <w:right w:val="none" w:sz="0" w:space="0" w:color="auto"/>
          </w:divBdr>
        </w:div>
        <w:div w:id="763722770">
          <w:marLeft w:val="0"/>
          <w:marRight w:val="0"/>
          <w:marTop w:val="0"/>
          <w:marBottom w:val="0"/>
          <w:divBdr>
            <w:top w:val="none" w:sz="0" w:space="0" w:color="auto"/>
            <w:left w:val="none" w:sz="0" w:space="0" w:color="auto"/>
            <w:bottom w:val="none" w:sz="0" w:space="0" w:color="auto"/>
            <w:right w:val="none" w:sz="0" w:space="0" w:color="auto"/>
          </w:divBdr>
        </w:div>
        <w:div w:id="2017150548">
          <w:marLeft w:val="0"/>
          <w:marRight w:val="0"/>
          <w:marTop w:val="0"/>
          <w:marBottom w:val="0"/>
          <w:divBdr>
            <w:top w:val="none" w:sz="0" w:space="0" w:color="auto"/>
            <w:left w:val="none" w:sz="0" w:space="0" w:color="auto"/>
            <w:bottom w:val="none" w:sz="0" w:space="0" w:color="auto"/>
            <w:right w:val="none" w:sz="0" w:space="0" w:color="auto"/>
          </w:divBdr>
        </w:div>
        <w:div w:id="1530025857">
          <w:marLeft w:val="0"/>
          <w:marRight w:val="0"/>
          <w:marTop w:val="0"/>
          <w:marBottom w:val="0"/>
          <w:divBdr>
            <w:top w:val="none" w:sz="0" w:space="0" w:color="auto"/>
            <w:left w:val="none" w:sz="0" w:space="0" w:color="auto"/>
            <w:bottom w:val="none" w:sz="0" w:space="0" w:color="auto"/>
            <w:right w:val="none" w:sz="0" w:space="0" w:color="auto"/>
          </w:divBdr>
        </w:div>
        <w:div w:id="572273290">
          <w:marLeft w:val="0"/>
          <w:marRight w:val="0"/>
          <w:marTop w:val="0"/>
          <w:marBottom w:val="0"/>
          <w:divBdr>
            <w:top w:val="none" w:sz="0" w:space="0" w:color="auto"/>
            <w:left w:val="none" w:sz="0" w:space="0" w:color="auto"/>
            <w:bottom w:val="none" w:sz="0" w:space="0" w:color="auto"/>
            <w:right w:val="none" w:sz="0" w:space="0" w:color="auto"/>
          </w:divBdr>
        </w:div>
        <w:div w:id="1863930389">
          <w:marLeft w:val="0"/>
          <w:marRight w:val="0"/>
          <w:marTop w:val="0"/>
          <w:marBottom w:val="0"/>
          <w:divBdr>
            <w:top w:val="none" w:sz="0" w:space="0" w:color="auto"/>
            <w:left w:val="none" w:sz="0" w:space="0" w:color="auto"/>
            <w:bottom w:val="none" w:sz="0" w:space="0" w:color="auto"/>
            <w:right w:val="none" w:sz="0" w:space="0" w:color="auto"/>
          </w:divBdr>
        </w:div>
        <w:div w:id="194929671">
          <w:marLeft w:val="0"/>
          <w:marRight w:val="0"/>
          <w:marTop w:val="0"/>
          <w:marBottom w:val="0"/>
          <w:divBdr>
            <w:top w:val="none" w:sz="0" w:space="0" w:color="auto"/>
            <w:left w:val="none" w:sz="0" w:space="0" w:color="auto"/>
            <w:bottom w:val="none" w:sz="0" w:space="0" w:color="auto"/>
            <w:right w:val="none" w:sz="0" w:space="0" w:color="auto"/>
          </w:divBdr>
        </w:div>
        <w:div w:id="260915418">
          <w:marLeft w:val="0"/>
          <w:marRight w:val="0"/>
          <w:marTop w:val="0"/>
          <w:marBottom w:val="0"/>
          <w:divBdr>
            <w:top w:val="none" w:sz="0" w:space="0" w:color="auto"/>
            <w:left w:val="none" w:sz="0" w:space="0" w:color="auto"/>
            <w:bottom w:val="none" w:sz="0" w:space="0" w:color="auto"/>
            <w:right w:val="none" w:sz="0" w:space="0" w:color="auto"/>
          </w:divBdr>
        </w:div>
        <w:div w:id="80299037">
          <w:marLeft w:val="0"/>
          <w:marRight w:val="0"/>
          <w:marTop w:val="0"/>
          <w:marBottom w:val="0"/>
          <w:divBdr>
            <w:top w:val="none" w:sz="0" w:space="0" w:color="auto"/>
            <w:left w:val="none" w:sz="0" w:space="0" w:color="auto"/>
            <w:bottom w:val="none" w:sz="0" w:space="0" w:color="auto"/>
            <w:right w:val="none" w:sz="0" w:space="0" w:color="auto"/>
          </w:divBdr>
        </w:div>
        <w:div w:id="1924102400">
          <w:marLeft w:val="0"/>
          <w:marRight w:val="0"/>
          <w:marTop w:val="0"/>
          <w:marBottom w:val="0"/>
          <w:divBdr>
            <w:top w:val="none" w:sz="0" w:space="0" w:color="auto"/>
            <w:left w:val="none" w:sz="0" w:space="0" w:color="auto"/>
            <w:bottom w:val="none" w:sz="0" w:space="0" w:color="auto"/>
            <w:right w:val="none" w:sz="0" w:space="0" w:color="auto"/>
          </w:divBdr>
        </w:div>
        <w:div w:id="475726704">
          <w:marLeft w:val="0"/>
          <w:marRight w:val="0"/>
          <w:marTop w:val="0"/>
          <w:marBottom w:val="0"/>
          <w:divBdr>
            <w:top w:val="none" w:sz="0" w:space="0" w:color="auto"/>
            <w:left w:val="none" w:sz="0" w:space="0" w:color="auto"/>
            <w:bottom w:val="none" w:sz="0" w:space="0" w:color="auto"/>
            <w:right w:val="none" w:sz="0" w:space="0" w:color="auto"/>
          </w:divBdr>
        </w:div>
        <w:div w:id="1794251096">
          <w:marLeft w:val="0"/>
          <w:marRight w:val="0"/>
          <w:marTop w:val="0"/>
          <w:marBottom w:val="0"/>
          <w:divBdr>
            <w:top w:val="none" w:sz="0" w:space="0" w:color="auto"/>
            <w:left w:val="none" w:sz="0" w:space="0" w:color="auto"/>
            <w:bottom w:val="none" w:sz="0" w:space="0" w:color="auto"/>
            <w:right w:val="none" w:sz="0" w:space="0" w:color="auto"/>
          </w:divBdr>
        </w:div>
        <w:div w:id="2069566914">
          <w:marLeft w:val="0"/>
          <w:marRight w:val="0"/>
          <w:marTop w:val="0"/>
          <w:marBottom w:val="0"/>
          <w:divBdr>
            <w:top w:val="none" w:sz="0" w:space="0" w:color="auto"/>
            <w:left w:val="none" w:sz="0" w:space="0" w:color="auto"/>
            <w:bottom w:val="none" w:sz="0" w:space="0" w:color="auto"/>
            <w:right w:val="none" w:sz="0" w:space="0" w:color="auto"/>
          </w:divBdr>
        </w:div>
        <w:div w:id="858204840">
          <w:marLeft w:val="0"/>
          <w:marRight w:val="0"/>
          <w:marTop w:val="0"/>
          <w:marBottom w:val="0"/>
          <w:divBdr>
            <w:top w:val="none" w:sz="0" w:space="0" w:color="auto"/>
            <w:left w:val="none" w:sz="0" w:space="0" w:color="auto"/>
            <w:bottom w:val="none" w:sz="0" w:space="0" w:color="auto"/>
            <w:right w:val="none" w:sz="0" w:space="0" w:color="auto"/>
          </w:divBdr>
        </w:div>
        <w:div w:id="303508468">
          <w:marLeft w:val="0"/>
          <w:marRight w:val="0"/>
          <w:marTop w:val="0"/>
          <w:marBottom w:val="0"/>
          <w:divBdr>
            <w:top w:val="none" w:sz="0" w:space="0" w:color="auto"/>
            <w:left w:val="none" w:sz="0" w:space="0" w:color="auto"/>
            <w:bottom w:val="none" w:sz="0" w:space="0" w:color="auto"/>
            <w:right w:val="none" w:sz="0" w:space="0" w:color="auto"/>
          </w:divBdr>
        </w:div>
        <w:div w:id="1530021338">
          <w:marLeft w:val="0"/>
          <w:marRight w:val="0"/>
          <w:marTop w:val="0"/>
          <w:marBottom w:val="0"/>
          <w:divBdr>
            <w:top w:val="none" w:sz="0" w:space="0" w:color="auto"/>
            <w:left w:val="none" w:sz="0" w:space="0" w:color="auto"/>
            <w:bottom w:val="none" w:sz="0" w:space="0" w:color="auto"/>
            <w:right w:val="none" w:sz="0" w:space="0" w:color="auto"/>
          </w:divBdr>
        </w:div>
        <w:div w:id="1666131180">
          <w:marLeft w:val="0"/>
          <w:marRight w:val="0"/>
          <w:marTop w:val="0"/>
          <w:marBottom w:val="0"/>
          <w:divBdr>
            <w:top w:val="none" w:sz="0" w:space="0" w:color="auto"/>
            <w:left w:val="none" w:sz="0" w:space="0" w:color="auto"/>
            <w:bottom w:val="none" w:sz="0" w:space="0" w:color="auto"/>
            <w:right w:val="none" w:sz="0" w:space="0" w:color="auto"/>
          </w:divBdr>
        </w:div>
        <w:div w:id="74321939">
          <w:marLeft w:val="0"/>
          <w:marRight w:val="0"/>
          <w:marTop w:val="0"/>
          <w:marBottom w:val="0"/>
          <w:divBdr>
            <w:top w:val="none" w:sz="0" w:space="0" w:color="auto"/>
            <w:left w:val="none" w:sz="0" w:space="0" w:color="auto"/>
            <w:bottom w:val="none" w:sz="0" w:space="0" w:color="auto"/>
            <w:right w:val="none" w:sz="0" w:space="0" w:color="auto"/>
          </w:divBdr>
        </w:div>
        <w:div w:id="827289168">
          <w:marLeft w:val="0"/>
          <w:marRight w:val="0"/>
          <w:marTop w:val="0"/>
          <w:marBottom w:val="0"/>
          <w:divBdr>
            <w:top w:val="none" w:sz="0" w:space="0" w:color="auto"/>
            <w:left w:val="none" w:sz="0" w:space="0" w:color="auto"/>
            <w:bottom w:val="none" w:sz="0" w:space="0" w:color="auto"/>
            <w:right w:val="none" w:sz="0" w:space="0" w:color="auto"/>
          </w:divBdr>
        </w:div>
        <w:div w:id="680163995">
          <w:marLeft w:val="0"/>
          <w:marRight w:val="0"/>
          <w:marTop w:val="0"/>
          <w:marBottom w:val="0"/>
          <w:divBdr>
            <w:top w:val="none" w:sz="0" w:space="0" w:color="auto"/>
            <w:left w:val="none" w:sz="0" w:space="0" w:color="auto"/>
            <w:bottom w:val="none" w:sz="0" w:space="0" w:color="auto"/>
            <w:right w:val="none" w:sz="0" w:space="0" w:color="auto"/>
          </w:divBdr>
        </w:div>
        <w:div w:id="1233849434">
          <w:marLeft w:val="0"/>
          <w:marRight w:val="0"/>
          <w:marTop w:val="0"/>
          <w:marBottom w:val="0"/>
          <w:divBdr>
            <w:top w:val="none" w:sz="0" w:space="0" w:color="auto"/>
            <w:left w:val="none" w:sz="0" w:space="0" w:color="auto"/>
            <w:bottom w:val="none" w:sz="0" w:space="0" w:color="auto"/>
            <w:right w:val="none" w:sz="0" w:space="0" w:color="auto"/>
          </w:divBdr>
        </w:div>
        <w:div w:id="75169889">
          <w:marLeft w:val="0"/>
          <w:marRight w:val="0"/>
          <w:marTop w:val="0"/>
          <w:marBottom w:val="0"/>
          <w:divBdr>
            <w:top w:val="none" w:sz="0" w:space="0" w:color="auto"/>
            <w:left w:val="none" w:sz="0" w:space="0" w:color="auto"/>
            <w:bottom w:val="none" w:sz="0" w:space="0" w:color="auto"/>
            <w:right w:val="none" w:sz="0" w:space="0" w:color="auto"/>
          </w:divBdr>
        </w:div>
        <w:div w:id="443618884">
          <w:marLeft w:val="0"/>
          <w:marRight w:val="0"/>
          <w:marTop w:val="0"/>
          <w:marBottom w:val="0"/>
          <w:divBdr>
            <w:top w:val="none" w:sz="0" w:space="0" w:color="auto"/>
            <w:left w:val="none" w:sz="0" w:space="0" w:color="auto"/>
            <w:bottom w:val="none" w:sz="0" w:space="0" w:color="auto"/>
            <w:right w:val="none" w:sz="0" w:space="0" w:color="auto"/>
          </w:divBdr>
        </w:div>
        <w:div w:id="1185825102">
          <w:marLeft w:val="0"/>
          <w:marRight w:val="0"/>
          <w:marTop w:val="0"/>
          <w:marBottom w:val="0"/>
          <w:divBdr>
            <w:top w:val="none" w:sz="0" w:space="0" w:color="auto"/>
            <w:left w:val="none" w:sz="0" w:space="0" w:color="auto"/>
            <w:bottom w:val="none" w:sz="0" w:space="0" w:color="auto"/>
            <w:right w:val="none" w:sz="0" w:space="0" w:color="auto"/>
          </w:divBdr>
        </w:div>
        <w:div w:id="159934345">
          <w:marLeft w:val="0"/>
          <w:marRight w:val="0"/>
          <w:marTop w:val="0"/>
          <w:marBottom w:val="0"/>
          <w:divBdr>
            <w:top w:val="none" w:sz="0" w:space="0" w:color="auto"/>
            <w:left w:val="none" w:sz="0" w:space="0" w:color="auto"/>
            <w:bottom w:val="none" w:sz="0" w:space="0" w:color="auto"/>
            <w:right w:val="none" w:sz="0" w:space="0" w:color="auto"/>
          </w:divBdr>
        </w:div>
        <w:div w:id="278072668">
          <w:marLeft w:val="0"/>
          <w:marRight w:val="0"/>
          <w:marTop w:val="0"/>
          <w:marBottom w:val="0"/>
          <w:divBdr>
            <w:top w:val="none" w:sz="0" w:space="0" w:color="auto"/>
            <w:left w:val="none" w:sz="0" w:space="0" w:color="auto"/>
            <w:bottom w:val="none" w:sz="0" w:space="0" w:color="auto"/>
            <w:right w:val="none" w:sz="0" w:space="0" w:color="auto"/>
          </w:divBdr>
        </w:div>
        <w:div w:id="553152677">
          <w:marLeft w:val="0"/>
          <w:marRight w:val="0"/>
          <w:marTop w:val="0"/>
          <w:marBottom w:val="0"/>
          <w:divBdr>
            <w:top w:val="none" w:sz="0" w:space="0" w:color="auto"/>
            <w:left w:val="none" w:sz="0" w:space="0" w:color="auto"/>
            <w:bottom w:val="none" w:sz="0" w:space="0" w:color="auto"/>
            <w:right w:val="none" w:sz="0" w:space="0" w:color="auto"/>
          </w:divBdr>
        </w:div>
        <w:div w:id="880944453">
          <w:marLeft w:val="0"/>
          <w:marRight w:val="0"/>
          <w:marTop w:val="0"/>
          <w:marBottom w:val="0"/>
          <w:divBdr>
            <w:top w:val="none" w:sz="0" w:space="0" w:color="auto"/>
            <w:left w:val="none" w:sz="0" w:space="0" w:color="auto"/>
            <w:bottom w:val="none" w:sz="0" w:space="0" w:color="auto"/>
            <w:right w:val="none" w:sz="0" w:space="0" w:color="auto"/>
          </w:divBdr>
        </w:div>
        <w:div w:id="1338725324">
          <w:marLeft w:val="0"/>
          <w:marRight w:val="0"/>
          <w:marTop w:val="0"/>
          <w:marBottom w:val="0"/>
          <w:divBdr>
            <w:top w:val="none" w:sz="0" w:space="0" w:color="auto"/>
            <w:left w:val="none" w:sz="0" w:space="0" w:color="auto"/>
            <w:bottom w:val="none" w:sz="0" w:space="0" w:color="auto"/>
            <w:right w:val="none" w:sz="0" w:space="0" w:color="auto"/>
          </w:divBdr>
        </w:div>
        <w:div w:id="1454984363">
          <w:marLeft w:val="0"/>
          <w:marRight w:val="0"/>
          <w:marTop w:val="0"/>
          <w:marBottom w:val="0"/>
          <w:divBdr>
            <w:top w:val="none" w:sz="0" w:space="0" w:color="auto"/>
            <w:left w:val="none" w:sz="0" w:space="0" w:color="auto"/>
            <w:bottom w:val="none" w:sz="0" w:space="0" w:color="auto"/>
            <w:right w:val="none" w:sz="0" w:space="0" w:color="auto"/>
          </w:divBdr>
        </w:div>
        <w:div w:id="1338195753">
          <w:marLeft w:val="0"/>
          <w:marRight w:val="0"/>
          <w:marTop w:val="0"/>
          <w:marBottom w:val="0"/>
          <w:divBdr>
            <w:top w:val="none" w:sz="0" w:space="0" w:color="auto"/>
            <w:left w:val="none" w:sz="0" w:space="0" w:color="auto"/>
            <w:bottom w:val="none" w:sz="0" w:space="0" w:color="auto"/>
            <w:right w:val="none" w:sz="0" w:space="0" w:color="auto"/>
          </w:divBdr>
        </w:div>
        <w:div w:id="322662600">
          <w:marLeft w:val="0"/>
          <w:marRight w:val="0"/>
          <w:marTop w:val="0"/>
          <w:marBottom w:val="0"/>
          <w:divBdr>
            <w:top w:val="none" w:sz="0" w:space="0" w:color="auto"/>
            <w:left w:val="none" w:sz="0" w:space="0" w:color="auto"/>
            <w:bottom w:val="none" w:sz="0" w:space="0" w:color="auto"/>
            <w:right w:val="none" w:sz="0" w:space="0" w:color="auto"/>
          </w:divBdr>
        </w:div>
        <w:div w:id="444351849">
          <w:marLeft w:val="0"/>
          <w:marRight w:val="0"/>
          <w:marTop w:val="0"/>
          <w:marBottom w:val="0"/>
          <w:divBdr>
            <w:top w:val="none" w:sz="0" w:space="0" w:color="auto"/>
            <w:left w:val="none" w:sz="0" w:space="0" w:color="auto"/>
            <w:bottom w:val="none" w:sz="0" w:space="0" w:color="auto"/>
            <w:right w:val="none" w:sz="0" w:space="0" w:color="auto"/>
          </w:divBdr>
        </w:div>
        <w:div w:id="2013146976">
          <w:marLeft w:val="0"/>
          <w:marRight w:val="0"/>
          <w:marTop w:val="0"/>
          <w:marBottom w:val="0"/>
          <w:divBdr>
            <w:top w:val="none" w:sz="0" w:space="0" w:color="auto"/>
            <w:left w:val="none" w:sz="0" w:space="0" w:color="auto"/>
            <w:bottom w:val="none" w:sz="0" w:space="0" w:color="auto"/>
            <w:right w:val="none" w:sz="0" w:space="0" w:color="auto"/>
          </w:divBdr>
        </w:div>
        <w:div w:id="300811497">
          <w:marLeft w:val="0"/>
          <w:marRight w:val="0"/>
          <w:marTop w:val="0"/>
          <w:marBottom w:val="0"/>
          <w:divBdr>
            <w:top w:val="none" w:sz="0" w:space="0" w:color="auto"/>
            <w:left w:val="none" w:sz="0" w:space="0" w:color="auto"/>
            <w:bottom w:val="none" w:sz="0" w:space="0" w:color="auto"/>
            <w:right w:val="none" w:sz="0" w:space="0" w:color="auto"/>
          </w:divBdr>
        </w:div>
        <w:div w:id="1244687017">
          <w:marLeft w:val="0"/>
          <w:marRight w:val="0"/>
          <w:marTop w:val="0"/>
          <w:marBottom w:val="0"/>
          <w:divBdr>
            <w:top w:val="none" w:sz="0" w:space="0" w:color="auto"/>
            <w:left w:val="none" w:sz="0" w:space="0" w:color="auto"/>
            <w:bottom w:val="none" w:sz="0" w:space="0" w:color="auto"/>
            <w:right w:val="none" w:sz="0" w:space="0" w:color="auto"/>
          </w:divBdr>
        </w:div>
        <w:div w:id="1960644475">
          <w:marLeft w:val="0"/>
          <w:marRight w:val="0"/>
          <w:marTop w:val="0"/>
          <w:marBottom w:val="0"/>
          <w:divBdr>
            <w:top w:val="none" w:sz="0" w:space="0" w:color="auto"/>
            <w:left w:val="none" w:sz="0" w:space="0" w:color="auto"/>
            <w:bottom w:val="none" w:sz="0" w:space="0" w:color="auto"/>
            <w:right w:val="none" w:sz="0" w:space="0" w:color="auto"/>
          </w:divBdr>
        </w:div>
        <w:div w:id="1774789058">
          <w:marLeft w:val="0"/>
          <w:marRight w:val="0"/>
          <w:marTop w:val="0"/>
          <w:marBottom w:val="0"/>
          <w:divBdr>
            <w:top w:val="none" w:sz="0" w:space="0" w:color="auto"/>
            <w:left w:val="none" w:sz="0" w:space="0" w:color="auto"/>
            <w:bottom w:val="none" w:sz="0" w:space="0" w:color="auto"/>
            <w:right w:val="none" w:sz="0" w:space="0" w:color="auto"/>
          </w:divBdr>
        </w:div>
        <w:div w:id="1424375395">
          <w:marLeft w:val="0"/>
          <w:marRight w:val="0"/>
          <w:marTop w:val="0"/>
          <w:marBottom w:val="0"/>
          <w:divBdr>
            <w:top w:val="none" w:sz="0" w:space="0" w:color="auto"/>
            <w:left w:val="none" w:sz="0" w:space="0" w:color="auto"/>
            <w:bottom w:val="none" w:sz="0" w:space="0" w:color="auto"/>
            <w:right w:val="none" w:sz="0" w:space="0" w:color="auto"/>
          </w:divBdr>
        </w:div>
        <w:div w:id="1707607795">
          <w:marLeft w:val="0"/>
          <w:marRight w:val="0"/>
          <w:marTop w:val="0"/>
          <w:marBottom w:val="0"/>
          <w:divBdr>
            <w:top w:val="none" w:sz="0" w:space="0" w:color="auto"/>
            <w:left w:val="none" w:sz="0" w:space="0" w:color="auto"/>
            <w:bottom w:val="none" w:sz="0" w:space="0" w:color="auto"/>
            <w:right w:val="none" w:sz="0" w:space="0" w:color="auto"/>
          </w:divBdr>
        </w:div>
        <w:div w:id="1127044921">
          <w:marLeft w:val="0"/>
          <w:marRight w:val="0"/>
          <w:marTop w:val="0"/>
          <w:marBottom w:val="0"/>
          <w:divBdr>
            <w:top w:val="none" w:sz="0" w:space="0" w:color="auto"/>
            <w:left w:val="none" w:sz="0" w:space="0" w:color="auto"/>
            <w:bottom w:val="none" w:sz="0" w:space="0" w:color="auto"/>
            <w:right w:val="none" w:sz="0" w:space="0" w:color="auto"/>
          </w:divBdr>
        </w:div>
      </w:divsChild>
    </w:div>
    <w:div w:id="1105425074">
      <w:bodyDiv w:val="1"/>
      <w:marLeft w:val="0"/>
      <w:marRight w:val="0"/>
      <w:marTop w:val="0"/>
      <w:marBottom w:val="0"/>
      <w:divBdr>
        <w:top w:val="none" w:sz="0" w:space="0" w:color="auto"/>
        <w:left w:val="none" w:sz="0" w:space="0" w:color="auto"/>
        <w:bottom w:val="none" w:sz="0" w:space="0" w:color="auto"/>
        <w:right w:val="none" w:sz="0" w:space="0" w:color="auto"/>
      </w:divBdr>
    </w:div>
    <w:div w:id="1135098612">
      <w:bodyDiv w:val="1"/>
      <w:marLeft w:val="0"/>
      <w:marRight w:val="0"/>
      <w:marTop w:val="0"/>
      <w:marBottom w:val="0"/>
      <w:divBdr>
        <w:top w:val="none" w:sz="0" w:space="0" w:color="auto"/>
        <w:left w:val="none" w:sz="0" w:space="0" w:color="auto"/>
        <w:bottom w:val="none" w:sz="0" w:space="0" w:color="auto"/>
        <w:right w:val="none" w:sz="0" w:space="0" w:color="auto"/>
      </w:divBdr>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177840768">
      <w:bodyDiv w:val="1"/>
      <w:marLeft w:val="0"/>
      <w:marRight w:val="0"/>
      <w:marTop w:val="0"/>
      <w:marBottom w:val="0"/>
      <w:divBdr>
        <w:top w:val="none" w:sz="0" w:space="0" w:color="auto"/>
        <w:left w:val="none" w:sz="0" w:space="0" w:color="auto"/>
        <w:bottom w:val="none" w:sz="0" w:space="0" w:color="auto"/>
        <w:right w:val="none" w:sz="0" w:space="0" w:color="auto"/>
      </w:divBdr>
    </w:div>
    <w:div w:id="1235169012">
      <w:bodyDiv w:val="1"/>
      <w:marLeft w:val="0"/>
      <w:marRight w:val="0"/>
      <w:marTop w:val="0"/>
      <w:marBottom w:val="0"/>
      <w:divBdr>
        <w:top w:val="none" w:sz="0" w:space="0" w:color="auto"/>
        <w:left w:val="none" w:sz="0" w:space="0" w:color="auto"/>
        <w:bottom w:val="none" w:sz="0" w:space="0" w:color="auto"/>
        <w:right w:val="none" w:sz="0" w:space="0" w:color="auto"/>
      </w:divBdr>
    </w:div>
    <w:div w:id="1270238681">
      <w:bodyDiv w:val="1"/>
      <w:marLeft w:val="0"/>
      <w:marRight w:val="0"/>
      <w:marTop w:val="0"/>
      <w:marBottom w:val="0"/>
      <w:divBdr>
        <w:top w:val="none" w:sz="0" w:space="0" w:color="auto"/>
        <w:left w:val="none" w:sz="0" w:space="0" w:color="auto"/>
        <w:bottom w:val="none" w:sz="0" w:space="0" w:color="auto"/>
        <w:right w:val="none" w:sz="0" w:space="0" w:color="auto"/>
      </w:divBdr>
    </w:div>
    <w:div w:id="1302348803">
      <w:bodyDiv w:val="1"/>
      <w:marLeft w:val="0"/>
      <w:marRight w:val="0"/>
      <w:marTop w:val="0"/>
      <w:marBottom w:val="0"/>
      <w:divBdr>
        <w:top w:val="none" w:sz="0" w:space="0" w:color="auto"/>
        <w:left w:val="none" w:sz="0" w:space="0" w:color="auto"/>
        <w:bottom w:val="none" w:sz="0" w:space="0" w:color="auto"/>
        <w:right w:val="none" w:sz="0" w:space="0" w:color="auto"/>
      </w:divBdr>
    </w:div>
    <w:div w:id="1347752861">
      <w:bodyDiv w:val="1"/>
      <w:marLeft w:val="0"/>
      <w:marRight w:val="0"/>
      <w:marTop w:val="0"/>
      <w:marBottom w:val="0"/>
      <w:divBdr>
        <w:top w:val="none" w:sz="0" w:space="0" w:color="auto"/>
        <w:left w:val="none" w:sz="0" w:space="0" w:color="auto"/>
        <w:bottom w:val="none" w:sz="0" w:space="0" w:color="auto"/>
        <w:right w:val="none" w:sz="0" w:space="0" w:color="auto"/>
      </w:divBdr>
    </w:div>
    <w:div w:id="1435398413">
      <w:bodyDiv w:val="1"/>
      <w:marLeft w:val="0"/>
      <w:marRight w:val="0"/>
      <w:marTop w:val="0"/>
      <w:marBottom w:val="0"/>
      <w:divBdr>
        <w:top w:val="none" w:sz="0" w:space="0" w:color="auto"/>
        <w:left w:val="none" w:sz="0" w:space="0" w:color="auto"/>
        <w:bottom w:val="none" w:sz="0" w:space="0" w:color="auto"/>
        <w:right w:val="none" w:sz="0" w:space="0" w:color="auto"/>
      </w:divBdr>
    </w:div>
    <w:div w:id="1549951336">
      <w:bodyDiv w:val="1"/>
      <w:marLeft w:val="0"/>
      <w:marRight w:val="0"/>
      <w:marTop w:val="0"/>
      <w:marBottom w:val="0"/>
      <w:divBdr>
        <w:top w:val="none" w:sz="0" w:space="0" w:color="auto"/>
        <w:left w:val="none" w:sz="0" w:space="0" w:color="auto"/>
        <w:bottom w:val="none" w:sz="0" w:space="0" w:color="auto"/>
        <w:right w:val="none" w:sz="0" w:space="0" w:color="auto"/>
      </w:divBdr>
    </w:div>
    <w:div w:id="1783572421">
      <w:bodyDiv w:val="1"/>
      <w:marLeft w:val="0"/>
      <w:marRight w:val="0"/>
      <w:marTop w:val="0"/>
      <w:marBottom w:val="0"/>
      <w:divBdr>
        <w:top w:val="none" w:sz="0" w:space="0" w:color="auto"/>
        <w:left w:val="none" w:sz="0" w:space="0" w:color="auto"/>
        <w:bottom w:val="none" w:sz="0" w:space="0" w:color="auto"/>
        <w:right w:val="none" w:sz="0" w:space="0" w:color="auto"/>
      </w:divBdr>
    </w:div>
    <w:div w:id="1824739934">
      <w:bodyDiv w:val="1"/>
      <w:marLeft w:val="0"/>
      <w:marRight w:val="0"/>
      <w:marTop w:val="0"/>
      <w:marBottom w:val="0"/>
      <w:divBdr>
        <w:top w:val="none" w:sz="0" w:space="0" w:color="auto"/>
        <w:left w:val="none" w:sz="0" w:space="0" w:color="auto"/>
        <w:bottom w:val="none" w:sz="0" w:space="0" w:color="auto"/>
        <w:right w:val="none" w:sz="0" w:space="0" w:color="auto"/>
      </w:divBdr>
    </w:div>
    <w:div w:id="1941911233">
      <w:bodyDiv w:val="1"/>
      <w:marLeft w:val="0"/>
      <w:marRight w:val="0"/>
      <w:marTop w:val="0"/>
      <w:marBottom w:val="0"/>
      <w:divBdr>
        <w:top w:val="none" w:sz="0" w:space="0" w:color="auto"/>
        <w:left w:val="none" w:sz="0" w:space="0" w:color="auto"/>
        <w:bottom w:val="none" w:sz="0" w:space="0" w:color="auto"/>
        <w:right w:val="none" w:sz="0" w:space="0" w:color="auto"/>
      </w:divBdr>
    </w:div>
    <w:div w:id="206190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21" Type="http://schemas.microsoft.com/office/2007/relationships/hdphoto" Target="media/hdphoto2.wdp"/><Relationship Id="rId34" Type="http://schemas.openxmlformats.org/officeDocument/2006/relationships/hyperlink" Target="https://www.youtube.com/watch?v=k0gjHInPHHc&amp;list=PLxDaK7wIyw9592ZjR_h_rcnbNL8fd_o2m" TargetMode="External"/><Relationship Id="rId7" Type="http://schemas.openxmlformats.org/officeDocument/2006/relationships/settings" Target="settings.xml"/><Relationship Id="rId12" Type="http://schemas.openxmlformats.org/officeDocument/2006/relationships/hyperlink" Target="https://high5test.com/strengths-based-leadership/" TargetMode="External"/><Relationship Id="rId17" Type="http://schemas.openxmlformats.org/officeDocument/2006/relationships/image" Target="media/image6.png"/><Relationship Id="rId25" Type="http://schemas.openxmlformats.org/officeDocument/2006/relationships/hyperlink" Target="https://www1.ucdenver.edu/offices/human-resources/learning-development" TargetMode="External"/><Relationship Id="rId33" Type="http://schemas.openxmlformats.org/officeDocument/2006/relationships/hyperlink" Target="https://www.gallup.com/workplace/237038/finding-leadership-strengths.aspx"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r.trainingregistration@ucdenver.edu" TargetMode="External"/><Relationship Id="rId32" Type="http://schemas.openxmlformats.org/officeDocument/2006/relationships/hyperlink" Target="https://news.gallup.com/businessjournal/113956/strengths-leadership.aspx"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gif"/><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yperlink" Target="https://www.gallup.com/cliftonstrengths/en/249455/specific-career-best-match-top-cliftonstrength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1.ucdenver.edu/docs/librariesprovider188/learning-development/clifton-strengthsfinder-resource-guide.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riska\Downloads\Participant%20Guide%20Template.dotx" TargetMode="External"/></Relationships>
</file>

<file path=word/theme/theme1.xml><?xml version="1.0" encoding="utf-8"?>
<a:theme xmlns:a="http://schemas.openxmlformats.org/drawingml/2006/main" name="Office Theme">
  <a:themeElements>
    <a:clrScheme name="Custom 12">
      <a:dk1>
        <a:srgbClr val="000000"/>
      </a:dk1>
      <a:lt1>
        <a:srgbClr val="FFFFFF"/>
      </a:lt1>
      <a:dk2>
        <a:srgbClr val="CFB87C"/>
      </a:dk2>
      <a:lt2>
        <a:srgbClr val="FFFFFF"/>
      </a:lt2>
      <a:accent1>
        <a:srgbClr val="CFB87C"/>
      </a:accent1>
      <a:accent2>
        <a:srgbClr val="595955"/>
      </a:accent2>
      <a:accent3>
        <a:srgbClr val="9EA1A2"/>
      </a:accent3>
      <a:accent4>
        <a:srgbClr val="D6CCA6"/>
      </a:accent4>
      <a:accent5>
        <a:srgbClr val="7C7E7F"/>
      </a:accent5>
      <a:accent6>
        <a:srgbClr val="000000"/>
      </a:accent6>
      <a:hlink>
        <a:srgbClr val="FFFFFF"/>
      </a:hlink>
      <a:folHlink>
        <a:srgbClr val="7B6F4B"/>
      </a:folHlink>
    </a:clrScheme>
    <a:fontScheme name="CU Branding">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C8B3E6424AB64DB6F0E91B211182AF" ma:contentTypeVersion="10" ma:contentTypeDescription="Create a new document." ma:contentTypeScope="" ma:versionID="468e3794f5266d39c8bc68f8dce33d2c">
  <xsd:schema xmlns:xsd="http://www.w3.org/2001/XMLSchema" xmlns:xs="http://www.w3.org/2001/XMLSchema" xmlns:p="http://schemas.microsoft.com/office/2006/metadata/properties" xmlns:ns2="bf3bbad2-2ae5-47dd-aa5b-62dc36b092a4" targetNamespace="http://schemas.microsoft.com/office/2006/metadata/properties" ma:root="true" ma:fieldsID="46d7161f56058b1f5a09fa44066ab18c" ns2:_="">
    <xsd:import namespace="bf3bbad2-2ae5-47dd-aa5b-62dc36b092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bbad2-2ae5-47dd-aa5b-62dc36b09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GostTitle.XSL" StyleName="GOST - Title Sort" Version="2003"/>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15E8A2-143C-4509-BF31-110F9D52F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bbad2-2ae5-47dd-aa5b-62dc36b092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16F5E8-41C8-49A8-96D8-0E67832D724D}">
  <ds:schemaRefs>
    <ds:schemaRef ds:uri="http://schemas.microsoft.com/sharepoint/v3/contenttype/forms"/>
  </ds:schemaRefs>
</ds:datastoreItem>
</file>

<file path=customXml/itemProps3.xml><?xml version="1.0" encoding="utf-8"?>
<ds:datastoreItem xmlns:ds="http://schemas.openxmlformats.org/officeDocument/2006/customXml" ds:itemID="{BB4234F8-FC59-4E37-893B-6DB8AF0AB4CD}">
  <ds:schemaRefs>
    <ds:schemaRef ds:uri="http://schemas.openxmlformats.org/officeDocument/2006/bibliography"/>
  </ds:schemaRefs>
</ds:datastoreItem>
</file>

<file path=customXml/itemProps4.xml><?xml version="1.0" encoding="utf-8"?>
<ds:datastoreItem xmlns:ds="http://schemas.openxmlformats.org/officeDocument/2006/customXml" ds:itemID="{602FC55C-B763-4301-BFBE-20EEF3F89B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Participant Guide Template</Template>
  <TotalTime>56</TotalTime>
  <Pages>20</Pages>
  <Words>1344</Words>
  <Characters>7666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Ghandour, Najah</dc:creator>
  <cp:keywords/>
  <dc:description/>
  <cp:lastModifiedBy>Norris, Kaitlin</cp:lastModifiedBy>
  <cp:revision>24</cp:revision>
  <cp:lastPrinted>2020-02-25T19:18:00Z</cp:lastPrinted>
  <dcterms:created xsi:type="dcterms:W3CDTF">2021-08-06T18:04:00Z</dcterms:created>
  <dcterms:modified xsi:type="dcterms:W3CDTF">2021-08-06T19:00:00Z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0x010100B4C8B3E6424AB64DB6F0E91B211182AF</vt:lpwstr>
  </property>
</Properties>
</file>